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54C5" w14:textId="6E9FF7AE" w:rsidR="003D76EB" w:rsidRPr="003D76EB" w:rsidRDefault="003D76EB" w:rsidP="003D76EB">
      <w:pPr>
        <w:pStyle w:val="Heading1"/>
        <w:rPr>
          <w:sz w:val="40"/>
          <w:lang w:val="en-NZ"/>
        </w:rPr>
      </w:pPr>
      <w:r w:rsidRPr="003D76EB">
        <w:rPr>
          <w:noProof/>
          <w:sz w:val="40"/>
          <w:lang w:val="en-NZ"/>
        </w:rPr>
        <w:drawing>
          <wp:inline distT="0" distB="0" distL="0" distR="0" wp14:anchorId="744A9E49" wp14:editId="1157FCD5">
            <wp:extent cx="4072179" cy="1155940"/>
            <wp:effectExtent l="0" t="0" r="5080" b="6350"/>
            <wp:docPr id="13485332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90" cy="116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E8123" w14:textId="275D0E77" w:rsidR="00181C29" w:rsidRDefault="00181C29" w:rsidP="00223826">
      <w:pPr>
        <w:pStyle w:val="Heading1"/>
      </w:pPr>
    </w:p>
    <w:p w14:paraId="29FF003C" w14:textId="0CBB87DE" w:rsidR="00267BBF" w:rsidRPr="00267BBF" w:rsidRDefault="003D76EB" w:rsidP="00267BBF">
      <w:pPr>
        <w:pStyle w:val="Title"/>
        <w:rPr>
          <w:rFonts w:ascii="Arial" w:hAnsi="Arial" w:cs="Arial"/>
          <w:b/>
          <w:bCs/>
          <w:sz w:val="96"/>
          <w:szCs w:val="96"/>
        </w:rPr>
      </w:pPr>
      <w:r>
        <w:rPr>
          <w:rFonts w:ascii="Arial" w:hAnsi="Arial" w:cs="Arial"/>
          <w:b/>
          <w:bCs/>
          <w:sz w:val="96"/>
          <w:szCs w:val="96"/>
        </w:rPr>
        <w:t>Lottery</w:t>
      </w:r>
      <w:r w:rsidR="00267BBF" w:rsidRPr="00267BBF">
        <w:rPr>
          <w:rFonts w:ascii="Arial" w:hAnsi="Arial" w:cs="Arial"/>
          <w:b/>
          <w:bCs/>
          <w:sz w:val="96"/>
          <w:szCs w:val="96"/>
        </w:rPr>
        <w:t xml:space="preserve"> </w:t>
      </w:r>
      <w:r>
        <w:rPr>
          <w:rFonts w:ascii="Arial" w:hAnsi="Arial" w:cs="Arial"/>
          <w:b/>
          <w:bCs/>
          <w:sz w:val="96"/>
          <w:szCs w:val="96"/>
        </w:rPr>
        <w:t>funding for equipment for people with a disability</w:t>
      </w:r>
    </w:p>
    <w:p w14:paraId="324BF67F" w14:textId="398A59A7" w:rsidR="008A3C02" w:rsidRDefault="00181C29" w:rsidP="00181C29">
      <w:pPr>
        <w:spacing w:before="240"/>
      </w:pPr>
      <w:r w:rsidRPr="009742BF">
        <w:t>Adapted in 2026 by Accessible Formats Service,</w:t>
      </w:r>
      <w:r w:rsidRPr="009742BF">
        <w:br/>
      </w:r>
      <w:r w:rsidRPr="009742BF">
        <w:rPr>
          <w:szCs w:val="36"/>
        </w:rPr>
        <w:t xml:space="preserve">Blind Low Vision NZ, </w:t>
      </w:r>
      <w:r w:rsidRPr="009742BF">
        <w:t>Auckland</w:t>
      </w:r>
      <w:r>
        <w:br/>
      </w:r>
    </w:p>
    <w:p w14:paraId="273C30EB" w14:textId="4BB70FEE" w:rsidR="002D4042" w:rsidRDefault="00181C29" w:rsidP="00B67A54">
      <w:pPr>
        <w:pStyle w:val="imagecaption"/>
        <w:sectPr w:rsidR="002D4042" w:rsidSect="00181C29">
          <w:footerReference w:type="even" r:id="rId9"/>
          <w:footerReference w:type="default" r:id="rId10"/>
          <w:headerReference w:type="first" r:id="rId11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00181C29">
        <w:rPr>
          <w:b/>
          <w:bCs/>
        </w:rPr>
        <w:t>Transcriber's Note:</w:t>
      </w:r>
      <w:r>
        <w:t xml:space="preserve"> The </w:t>
      </w:r>
      <w:r w:rsidR="00B67A54">
        <w:t xml:space="preserve">logo </w:t>
      </w:r>
      <w:r>
        <w:t>at the top</w:t>
      </w:r>
      <w:r w:rsidR="00B67A54">
        <w:t xml:space="preserve"> of </w:t>
      </w:r>
      <w:r>
        <w:t xml:space="preserve">the </w:t>
      </w:r>
      <w:r w:rsidR="00B67A54">
        <w:t xml:space="preserve">page </w:t>
      </w:r>
      <w:r>
        <w:t xml:space="preserve">is </w:t>
      </w:r>
      <w:r w:rsidR="00B16964">
        <w:t>Lottery Grants Board</w:t>
      </w:r>
      <w:r w:rsidR="00E828CF">
        <w:t xml:space="preserve"> </w:t>
      </w:r>
      <w:r w:rsidR="00E828CF" w:rsidRPr="00344EFF">
        <w:t>—</w:t>
      </w:r>
      <w:r w:rsidR="00A26DAA">
        <w:t xml:space="preserve"> </w:t>
      </w:r>
      <w:proofErr w:type="spellStart"/>
      <w:r w:rsidR="00B16964" w:rsidRPr="00B16964">
        <w:t>Te</w:t>
      </w:r>
      <w:proofErr w:type="spellEnd"/>
      <w:r w:rsidR="00B16964" w:rsidRPr="00B16964">
        <w:t xml:space="preserve"> Puna </w:t>
      </w:r>
      <w:proofErr w:type="spellStart"/>
      <w:r w:rsidR="00B16964" w:rsidRPr="00B16964">
        <w:t>Tahua</w:t>
      </w:r>
      <w:proofErr w:type="spellEnd"/>
      <w:r w:rsidR="00B16964">
        <w:t>. LOTTO FUNDS FOR YOUR COMMUNITY</w:t>
      </w:r>
    </w:p>
    <w:p w14:paraId="308F41F5" w14:textId="77777777" w:rsidR="00BF5ED0" w:rsidRDefault="00BF5ED0" w:rsidP="00BF5ED0">
      <w:pPr>
        <w:pStyle w:val="Heading1"/>
      </w:pPr>
      <w:r w:rsidRPr="00836FD3">
        <w:lastRenderedPageBreak/>
        <w:t>Lottery funding for equipment for people with a disabilit</w:t>
      </w:r>
      <w:r w:rsidRPr="00B614DE">
        <w:t>y</w:t>
      </w:r>
    </w:p>
    <w:p w14:paraId="02E223BB" w14:textId="77777777" w:rsidR="00BF5ED0" w:rsidRPr="00836FD3" w:rsidRDefault="00BF5ED0" w:rsidP="00BF5ED0">
      <w:pPr>
        <w:spacing w:before="240"/>
      </w:pPr>
      <w:r w:rsidRPr="00836FD3">
        <w:t>Lottery funding supports projects and activities that benefit New Zealand communities. The funding helps build strong and sustainable communities.</w:t>
      </w:r>
    </w:p>
    <w:p w14:paraId="38817A9A" w14:textId="77777777" w:rsidR="00BF5ED0" w:rsidRDefault="00BF5ED0" w:rsidP="00BF5ED0">
      <w:pPr>
        <w:spacing w:before="240"/>
      </w:pPr>
      <w:r w:rsidRPr="00836FD3">
        <w:t>People with a permanent disability can apply for lottery funding to access equipment that enables meaningful participation in community life.</w:t>
      </w:r>
      <w:r w:rsidRPr="00B614DE">
        <w:t> </w:t>
      </w:r>
    </w:p>
    <w:p w14:paraId="5A492C3B" w14:textId="77777777" w:rsidR="00BF5ED0" w:rsidRPr="00836FD3" w:rsidRDefault="00BF5ED0" w:rsidP="00BF5ED0">
      <w:pPr>
        <w:spacing w:before="240"/>
      </w:pPr>
      <w:r w:rsidRPr="00836FD3">
        <w:t>Community life includes taking part in social, cultural, recreational, community and volunteer activities.</w:t>
      </w:r>
    </w:p>
    <w:p w14:paraId="4432AC73" w14:textId="77777777" w:rsidR="00BF5ED0" w:rsidRPr="00836FD3" w:rsidRDefault="00BF5ED0" w:rsidP="00BF5ED0">
      <w:pPr>
        <w:spacing w:before="240"/>
      </w:pPr>
      <w:r w:rsidRPr="00836FD3">
        <w:t>This funding is for individual people with a permanent disability who are experiencing barriers to their participation in their community, that will be reduced by having this equipment.</w:t>
      </w:r>
    </w:p>
    <w:p w14:paraId="670E8986" w14:textId="77777777" w:rsidR="00BF5ED0" w:rsidRPr="00836FD3" w:rsidRDefault="00BF5ED0" w:rsidP="00BF5ED0">
      <w:pPr>
        <w:spacing w:before="240"/>
      </w:pPr>
      <w:r w:rsidRPr="00836FD3">
        <w:t>Lottery funding is intended to supplement, not replace, funding available through government agencies and other primary funding sources.</w:t>
      </w:r>
    </w:p>
    <w:p w14:paraId="33BEBA0A" w14:textId="77777777" w:rsidR="00BF5ED0" w:rsidRDefault="00BF5ED0" w:rsidP="00BF5ED0">
      <w:pPr>
        <w:pStyle w:val="Heading2"/>
      </w:pPr>
      <w:r w:rsidRPr="00836FD3">
        <w:t>Eligibility</w:t>
      </w:r>
    </w:p>
    <w:p w14:paraId="36F3DBBD" w14:textId="77777777" w:rsidR="00BF5ED0" w:rsidRDefault="00BF5ED0" w:rsidP="00BF5ED0">
      <w:r w:rsidRPr="00836FD3">
        <w:t>You can apply if you:</w:t>
      </w:r>
    </w:p>
    <w:p w14:paraId="4441ADCA" w14:textId="77777777" w:rsidR="00BF5ED0" w:rsidRPr="00713D73" w:rsidRDefault="00BF5ED0" w:rsidP="00BF5ED0">
      <w:pPr>
        <w:pStyle w:val="ListParagraph"/>
        <w:numPr>
          <w:ilvl w:val="0"/>
          <w:numId w:val="31"/>
        </w:numPr>
        <w:ind w:left="714" w:hanging="357"/>
      </w:pPr>
      <w:r w:rsidRPr="00713D73">
        <w:t xml:space="preserve">have a permanent disability </w:t>
      </w:r>
    </w:p>
    <w:p w14:paraId="26B4E6D7" w14:textId="77777777" w:rsidR="00BF5ED0" w:rsidRPr="00713D73" w:rsidRDefault="00BF5ED0" w:rsidP="00BF5ED0">
      <w:pPr>
        <w:pStyle w:val="ListParagraph"/>
        <w:numPr>
          <w:ilvl w:val="0"/>
          <w:numId w:val="31"/>
        </w:numPr>
        <w:ind w:left="714" w:hanging="357"/>
      </w:pPr>
      <w:r w:rsidRPr="00713D73">
        <w:t xml:space="preserve">are a New Zealand citizen or are a New Zealand permanent resident </w:t>
      </w:r>
    </w:p>
    <w:p w14:paraId="05089263" w14:textId="77777777" w:rsidR="00BF5ED0" w:rsidRDefault="00BF5ED0" w:rsidP="00BF5ED0">
      <w:pPr>
        <w:pStyle w:val="ListParagraph"/>
        <w:numPr>
          <w:ilvl w:val="0"/>
          <w:numId w:val="31"/>
        </w:numPr>
        <w:ind w:left="714" w:hanging="357"/>
      </w:pPr>
      <w:r w:rsidRPr="00713D73">
        <w:lastRenderedPageBreak/>
        <w:t>can show how the equipment will help you participate in community life</w:t>
      </w:r>
    </w:p>
    <w:p w14:paraId="34E48FFF" w14:textId="77777777" w:rsidR="00BF5ED0" w:rsidRPr="00836FD3" w:rsidRDefault="00BF5ED0" w:rsidP="00BF5ED0">
      <w:r w:rsidRPr="00836FD3">
        <w:t xml:space="preserve">Funding is intended to support participation in community </w:t>
      </w:r>
      <w:proofErr w:type="gramStart"/>
      <w:r w:rsidRPr="00836FD3">
        <w:t>life</w:t>
      </w:r>
      <w:proofErr w:type="gramEnd"/>
      <w:r w:rsidRPr="00836FD3">
        <w:t xml:space="preserve"> and any personal benefit must be secondary to the community benefit.</w:t>
      </w:r>
    </w:p>
    <w:p w14:paraId="3F74EDAC" w14:textId="77777777" w:rsidR="00BF5ED0" w:rsidRDefault="00BF5ED0" w:rsidP="00BF5ED0">
      <w:pPr>
        <w:pStyle w:val="Heading2"/>
      </w:pPr>
      <w:r w:rsidRPr="00836FD3">
        <w:t>Equipment we may fund</w:t>
      </w:r>
    </w:p>
    <w:p w14:paraId="03CEB6A1" w14:textId="77777777" w:rsidR="00BF5ED0" w:rsidRDefault="00BF5ED0" w:rsidP="00BF5ED0">
      <w:r w:rsidRPr="00836FD3">
        <w:t>Disability related equipment that directly supports participation in community life. For example:</w:t>
      </w:r>
    </w:p>
    <w:p w14:paraId="2C40FB7B" w14:textId="77777777" w:rsidR="00BF5ED0" w:rsidRPr="00836FD3" w:rsidRDefault="00BF5ED0" w:rsidP="005D2C36">
      <w:pPr>
        <w:pStyle w:val="ListParagraph"/>
        <w:numPr>
          <w:ilvl w:val="0"/>
          <w:numId w:val="32"/>
        </w:numPr>
        <w:ind w:left="714" w:hanging="357"/>
      </w:pPr>
      <w:r w:rsidRPr="00836FD3">
        <w:t>mobility equipment: vehicles, vehicle modifications, wheelchairs and mobility scooters.</w:t>
      </w:r>
    </w:p>
    <w:p w14:paraId="53FC71FA" w14:textId="77777777" w:rsidR="00BF5ED0" w:rsidRDefault="00BF5ED0" w:rsidP="005D2C36">
      <w:pPr>
        <w:pStyle w:val="ListParagraph"/>
        <w:numPr>
          <w:ilvl w:val="0"/>
          <w:numId w:val="32"/>
        </w:numPr>
        <w:ind w:left="714" w:hanging="357"/>
      </w:pPr>
      <w:r w:rsidRPr="00836FD3">
        <w:t>communication aids that support participation in communi</w:t>
      </w:r>
      <w:r w:rsidRPr="00713D73">
        <w:t xml:space="preserve">ty life </w:t>
      </w:r>
    </w:p>
    <w:p w14:paraId="16AD6AED" w14:textId="77777777" w:rsidR="00BF5ED0" w:rsidRPr="00713D73" w:rsidRDefault="00BF5ED0" w:rsidP="005D2C36">
      <w:pPr>
        <w:pStyle w:val="ListParagraph"/>
        <w:numPr>
          <w:ilvl w:val="0"/>
          <w:numId w:val="32"/>
        </w:numPr>
        <w:ind w:left="714" w:hanging="357"/>
      </w:pPr>
      <w:r w:rsidRPr="00713D73">
        <w:t xml:space="preserve">certified disability </w:t>
      </w:r>
      <w:proofErr w:type="gramStart"/>
      <w:r w:rsidRPr="00713D73">
        <w:t>assist</w:t>
      </w:r>
      <w:proofErr w:type="gramEnd"/>
      <w:r w:rsidRPr="00713D73">
        <w:t xml:space="preserve"> dogs.</w:t>
      </w:r>
    </w:p>
    <w:p w14:paraId="15EBB72E" w14:textId="77777777" w:rsidR="00BF5ED0" w:rsidRPr="00713D73" w:rsidRDefault="00BF5ED0" w:rsidP="00BF5ED0">
      <w:pPr>
        <w:pStyle w:val="Heading2"/>
      </w:pPr>
      <w:r w:rsidRPr="00713D73">
        <w:t>What is not funded</w:t>
      </w:r>
    </w:p>
    <w:p w14:paraId="0EDF1237" w14:textId="77777777" w:rsidR="00BF5ED0" w:rsidRPr="00713D73" w:rsidRDefault="00BF5ED0" w:rsidP="00BF5ED0">
      <w:pPr>
        <w:pStyle w:val="Heading3"/>
      </w:pPr>
      <w:r w:rsidRPr="00713D73">
        <w:t>Not eligible</w:t>
      </w:r>
    </w:p>
    <w:p w14:paraId="1ECA8BCB" w14:textId="77777777" w:rsidR="00BF5ED0" w:rsidRPr="00713D73" w:rsidRDefault="00BF5ED0" w:rsidP="00E451E9">
      <w:pPr>
        <w:pStyle w:val="ListParagraph"/>
        <w:numPr>
          <w:ilvl w:val="0"/>
          <w:numId w:val="33"/>
        </w:numPr>
        <w:ind w:left="714" w:hanging="357"/>
      </w:pPr>
      <w:r w:rsidRPr="00713D73">
        <w:t>Temporary disabilities</w:t>
      </w:r>
    </w:p>
    <w:p w14:paraId="5B61ACFB" w14:textId="77777777" w:rsidR="00BF5ED0" w:rsidRPr="00713D73" w:rsidRDefault="00BF5ED0" w:rsidP="00E451E9">
      <w:pPr>
        <w:pStyle w:val="ListParagraph"/>
        <w:numPr>
          <w:ilvl w:val="0"/>
          <w:numId w:val="33"/>
        </w:numPr>
        <w:ind w:left="714" w:hanging="357"/>
      </w:pPr>
      <w:r w:rsidRPr="00713D73">
        <w:t>Accident Compensation Corporation (ACC) covered injuries</w:t>
      </w:r>
    </w:p>
    <w:p w14:paraId="4D3608E7" w14:textId="77777777" w:rsidR="00BF5ED0" w:rsidRDefault="00BF5ED0" w:rsidP="00BF5ED0">
      <w:pPr>
        <w:pStyle w:val="Heading3"/>
      </w:pPr>
      <w:r w:rsidRPr="00713D73">
        <w:t>Equipment we do not fund</w:t>
      </w:r>
    </w:p>
    <w:p w14:paraId="2D005917" w14:textId="77777777" w:rsidR="00BF5ED0" w:rsidRDefault="00BF5ED0" w:rsidP="00E451E9">
      <w:pPr>
        <w:pStyle w:val="ListParagraph"/>
        <w:numPr>
          <w:ilvl w:val="0"/>
          <w:numId w:val="27"/>
        </w:numPr>
        <w:ind w:left="714" w:hanging="357"/>
      </w:pPr>
      <w:r w:rsidRPr="00836FD3">
        <w:t>Home alterations</w:t>
      </w:r>
    </w:p>
    <w:p w14:paraId="016692AA" w14:textId="77777777" w:rsidR="00BF5ED0" w:rsidRDefault="00BF5ED0" w:rsidP="00E451E9">
      <w:pPr>
        <w:pStyle w:val="ListParagraph"/>
        <w:numPr>
          <w:ilvl w:val="0"/>
          <w:numId w:val="27"/>
        </w:numPr>
        <w:ind w:left="714" w:hanging="357"/>
      </w:pPr>
      <w:r w:rsidRPr="00836FD3">
        <w:t>House equipment</w:t>
      </w:r>
    </w:p>
    <w:p w14:paraId="571525ED" w14:textId="77777777" w:rsidR="00BF5ED0" w:rsidRDefault="00BF5ED0" w:rsidP="00E451E9">
      <w:pPr>
        <w:pStyle w:val="ListParagraph"/>
        <w:numPr>
          <w:ilvl w:val="0"/>
          <w:numId w:val="27"/>
        </w:numPr>
        <w:ind w:left="714" w:hanging="357"/>
      </w:pPr>
      <w:r w:rsidRPr="00836FD3">
        <w:lastRenderedPageBreak/>
        <w:t>Equipment for education, employment or professional sport.</w:t>
      </w:r>
    </w:p>
    <w:p w14:paraId="615CC858" w14:textId="77777777" w:rsidR="00BF5ED0" w:rsidRPr="00713D73" w:rsidRDefault="00BF5ED0" w:rsidP="00BF5ED0">
      <w:pPr>
        <w:pStyle w:val="Heading3"/>
      </w:pPr>
      <w:r w:rsidRPr="00836FD3">
        <w:t xml:space="preserve">Costs we do not </w:t>
      </w:r>
      <w:r w:rsidRPr="00713D73">
        <w:t>fund</w:t>
      </w:r>
    </w:p>
    <w:p w14:paraId="3F7EB5B4" w14:textId="77777777" w:rsidR="00BF5ED0" w:rsidRPr="00713D73" w:rsidRDefault="00BF5ED0" w:rsidP="00E451E9">
      <w:pPr>
        <w:pStyle w:val="ListParagraph"/>
        <w:numPr>
          <w:ilvl w:val="0"/>
          <w:numId w:val="28"/>
        </w:numPr>
        <w:ind w:left="714" w:hanging="357"/>
      </w:pPr>
      <w:r w:rsidRPr="00713D73">
        <w:t>Vehicle registration</w:t>
      </w:r>
    </w:p>
    <w:p w14:paraId="7B0D9D25" w14:textId="77777777" w:rsidR="00BF5ED0" w:rsidRPr="00713D73" w:rsidRDefault="00BF5ED0" w:rsidP="00E451E9">
      <w:pPr>
        <w:pStyle w:val="ListParagraph"/>
        <w:numPr>
          <w:ilvl w:val="0"/>
          <w:numId w:val="28"/>
        </w:numPr>
        <w:ind w:left="714" w:hanging="357"/>
      </w:pPr>
      <w:r w:rsidRPr="00713D73">
        <w:t>Warrant of Fitness (</w:t>
      </w:r>
      <w:proofErr w:type="spellStart"/>
      <w:r w:rsidRPr="00713D73">
        <w:t>WoF</w:t>
      </w:r>
      <w:proofErr w:type="spellEnd"/>
      <w:r w:rsidRPr="00713D73">
        <w:t>)</w:t>
      </w:r>
    </w:p>
    <w:p w14:paraId="54527DB7" w14:textId="77777777" w:rsidR="00BF5ED0" w:rsidRPr="00713D73" w:rsidRDefault="00BF5ED0" w:rsidP="00E451E9">
      <w:pPr>
        <w:pStyle w:val="ListParagraph"/>
        <w:numPr>
          <w:ilvl w:val="0"/>
          <w:numId w:val="28"/>
        </w:numPr>
        <w:ind w:left="714" w:hanging="357"/>
      </w:pPr>
      <w:r w:rsidRPr="00713D73">
        <w:t>Insurance</w:t>
      </w:r>
    </w:p>
    <w:p w14:paraId="7BADB742" w14:textId="77777777" w:rsidR="00BF5ED0" w:rsidRDefault="00BF5ED0" w:rsidP="00200331">
      <w:pPr>
        <w:pStyle w:val="Heading2"/>
      </w:pPr>
      <w:r w:rsidRPr="00713D73">
        <w:t>Supporting information to go with applications</w:t>
      </w:r>
    </w:p>
    <w:p w14:paraId="525C60C0" w14:textId="77777777" w:rsidR="00BF5ED0" w:rsidRPr="00836FD3" w:rsidRDefault="00BF5ED0" w:rsidP="00BF5ED0">
      <w:r w:rsidRPr="00836FD3">
        <w:t>You will need to provide the following supporting information with your application.</w:t>
      </w:r>
    </w:p>
    <w:p w14:paraId="3CF896AB" w14:textId="77777777" w:rsidR="00BF5ED0" w:rsidRDefault="00BF5ED0" w:rsidP="00200331">
      <w:pPr>
        <w:pStyle w:val="Heading3"/>
      </w:pPr>
      <w:r w:rsidRPr="00836FD3">
        <w:t>Equipment needs assessment</w:t>
      </w:r>
    </w:p>
    <w:p w14:paraId="27B8EDB2" w14:textId="1B375133" w:rsidR="00BF5ED0" w:rsidRDefault="00BF5ED0" w:rsidP="00BF5ED0">
      <w:r w:rsidRPr="00836FD3">
        <w:t>This assessment must be independent, current and relevant to the equipment being requested. T</w:t>
      </w:r>
      <w:r w:rsidRPr="00801014">
        <w:t>his</w:t>
      </w:r>
      <w:r w:rsidR="00A20DD3">
        <w:t xml:space="preserve"> </w:t>
      </w:r>
      <w:r w:rsidRPr="00801014">
        <w:t>must be</w:t>
      </w:r>
      <w:r w:rsidR="00A20DD3">
        <w:t xml:space="preserve"> </w:t>
      </w:r>
      <w:r w:rsidRPr="00801014">
        <w:t>on the DIA Equipment for People with a Disability</w:t>
      </w:r>
      <w:r w:rsidRPr="00836FD3">
        <w:t xml:space="preserve"> template at: </w:t>
      </w:r>
      <w:hyperlink r:id="rId12" w:history="1">
        <w:r w:rsidRPr="00F668F9">
          <w:rPr>
            <w:rStyle w:val="Hyperlink"/>
          </w:rPr>
          <w:t>https://bit.ly/4rxL7GI</w:t>
        </w:r>
      </w:hyperlink>
    </w:p>
    <w:p w14:paraId="7C839BC1" w14:textId="77777777" w:rsidR="00BF5ED0" w:rsidRDefault="00BF5ED0" w:rsidP="00BF5ED0">
      <w:r w:rsidRPr="00836FD3">
        <w:t>The assessment will need to confirm:</w:t>
      </w:r>
    </w:p>
    <w:p w14:paraId="5FFB3000" w14:textId="77777777" w:rsidR="00BF5ED0" w:rsidRPr="00750AE9" w:rsidRDefault="00BF5ED0" w:rsidP="005D2C36">
      <w:pPr>
        <w:pStyle w:val="ListParagraph"/>
        <w:numPr>
          <w:ilvl w:val="0"/>
          <w:numId w:val="34"/>
        </w:numPr>
        <w:ind w:left="714" w:hanging="357"/>
      </w:pPr>
      <w:r w:rsidRPr="00750AE9">
        <w:t xml:space="preserve">that the equipment is suitable </w:t>
      </w:r>
    </w:p>
    <w:p w14:paraId="426D57A0" w14:textId="77777777" w:rsidR="00BF5ED0" w:rsidRPr="00750AE9" w:rsidRDefault="00BF5ED0" w:rsidP="005D2C36">
      <w:pPr>
        <w:pStyle w:val="ListParagraph"/>
        <w:numPr>
          <w:ilvl w:val="0"/>
          <w:numId w:val="34"/>
        </w:numPr>
        <w:ind w:left="714" w:hanging="357"/>
      </w:pPr>
      <w:r w:rsidRPr="00750AE9">
        <w:t xml:space="preserve">the nature of disability </w:t>
      </w:r>
    </w:p>
    <w:p w14:paraId="77C776FA" w14:textId="77777777" w:rsidR="00BF5ED0" w:rsidRPr="00750AE9" w:rsidRDefault="00BF5ED0" w:rsidP="005D2C36">
      <w:pPr>
        <w:pStyle w:val="ListParagraph"/>
        <w:numPr>
          <w:ilvl w:val="0"/>
          <w:numId w:val="34"/>
        </w:numPr>
        <w:ind w:left="714" w:hanging="357"/>
      </w:pPr>
      <w:r w:rsidRPr="00750AE9">
        <w:t xml:space="preserve">that it is a permanent disability </w:t>
      </w:r>
    </w:p>
    <w:p w14:paraId="3A2C5D91" w14:textId="77777777" w:rsidR="00BF5ED0" w:rsidRPr="00836FD3" w:rsidRDefault="00BF5ED0" w:rsidP="005D2C36">
      <w:pPr>
        <w:pStyle w:val="ListParagraph"/>
        <w:numPr>
          <w:ilvl w:val="0"/>
          <w:numId w:val="34"/>
        </w:numPr>
        <w:ind w:left="714" w:hanging="357"/>
      </w:pPr>
      <w:r w:rsidRPr="00750AE9">
        <w:t>how your disability affects your daily life and participation in your community.</w:t>
      </w:r>
    </w:p>
    <w:p w14:paraId="7E2726BC" w14:textId="77777777" w:rsidR="00E451E9" w:rsidRDefault="00E451E9" w:rsidP="005D2C36">
      <w:pPr>
        <w:rPr>
          <w:rStyle w:val="Emphasis"/>
        </w:rPr>
      </w:pPr>
    </w:p>
    <w:p w14:paraId="530E4A2F" w14:textId="19AC32D7" w:rsidR="00BF5ED0" w:rsidRPr="005D2C36" w:rsidRDefault="00BF5ED0" w:rsidP="005D2C36">
      <w:pPr>
        <w:rPr>
          <w:rStyle w:val="Emphasis"/>
        </w:rPr>
      </w:pPr>
      <w:r w:rsidRPr="005D2C36">
        <w:rPr>
          <w:rStyle w:val="Emphasis"/>
        </w:rPr>
        <w:lastRenderedPageBreak/>
        <w:t>Vehicle and vehicle modifications</w:t>
      </w:r>
      <w:r w:rsidR="00200331" w:rsidRPr="005D2C36">
        <w:rPr>
          <w:rStyle w:val="Emphasis"/>
        </w:rPr>
        <w:t xml:space="preserve"> </w:t>
      </w:r>
    </w:p>
    <w:p w14:paraId="6640C3FD" w14:textId="2496E96A" w:rsidR="005D2C36" w:rsidRDefault="00BF5ED0" w:rsidP="00E451E9">
      <w:pPr>
        <w:spacing w:after="0"/>
      </w:pPr>
      <w:r w:rsidRPr="005D2C36">
        <w:t>Applications for vehicles and vehicle modifications are a</w:t>
      </w:r>
      <w:r w:rsidR="00A20DD3">
        <w:t xml:space="preserve"> </w:t>
      </w:r>
      <w:r w:rsidRPr="005D2C36">
        <w:rPr>
          <w:b/>
          <w:bCs/>
        </w:rPr>
        <w:t>two-stage process</w:t>
      </w:r>
      <w:r w:rsidRPr="005D2C36">
        <w:t>.</w:t>
      </w:r>
    </w:p>
    <w:p w14:paraId="5DABB5B9" w14:textId="77777777" w:rsidR="00BF5ED0" w:rsidRPr="005D2C36" w:rsidRDefault="00BF5ED0" w:rsidP="00E451E9">
      <w:pPr>
        <w:spacing w:before="240"/>
        <w:rPr>
          <w:rStyle w:val="Emphasis"/>
        </w:rPr>
      </w:pPr>
      <w:r w:rsidRPr="005D2C36">
        <w:rPr>
          <w:rStyle w:val="Emphasis"/>
        </w:rPr>
        <w:t>Stage 1—Transport Assessment</w:t>
      </w:r>
    </w:p>
    <w:p w14:paraId="1F675ADE" w14:textId="77777777" w:rsidR="00BF5ED0" w:rsidRPr="00836FD3" w:rsidRDefault="00BF5ED0" w:rsidP="00BF5ED0">
      <w:r w:rsidRPr="00836FD3">
        <w:t xml:space="preserve">You will need a specialist transport assessment from a specialist transport occupational therapist. You can either apply for lottery funding for the </w:t>
      </w:r>
      <w:proofErr w:type="gramStart"/>
      <w:r w:rsidRPr="00836FD3">
        <w:t>assessment</w:t>
      </w:r>
      <w:proofErr w:type="gramEnd"/>
      <w:r w:rsidRPr="00836FD3">
        <w:t xml:space="preserve"> or it can be self-funded. To apply for funding for the assessment, you will need to make an application and select Transport Assessment.</w:t>
      </w:r>
    </w:p>
    <w:p w14:paraId="5B15B643" w14:textId="77777777" w:rsidR="00BF5ED0" w:rsidRPr="005D2C36" w:rsidRDefault="00BF5ED0" w:rsidP="005D2C36">
      <w:pPr>
        <w:rPr>
          <w:rStyle w:val="Emphasis"/>
        </w:rPr>
      </w:pPr>
      <w:r w:rsidRPr="005D2C36">
        <w:rPr>
          <w:rStyle w:val="Emphasis"/>
        </w:rPr>
        <w:t>Stage 2—Vehicle or Vehicle Modification Application</w:t>
      </w:r>
    </w:p>
    <w:p w14:paraId="6AFE0A58" w14:textId="77777777" w:rsidR="00BF5ED0" w:rsidRPr="00750AE9" w:rsidRDefault="00BF5ED0" w:rsidP="00BF5ED0">
      <w:r w:rsidRPr="00750AE9">
        <w:t>When you have a transport assessment that confirms your requirements, you will need to apply for the recommended vehicle and/or vehicle modifications. Your application must be aligned with the assessment.</w:t>
      </w:r>
    </w:p>
    <w:p w14:paraId="2EDFC24A" w14:textId="77777777" w:rsidR="00BF5ED0" w:rsidRPr="005D2C36" w:rsidRDefault="00BF5ED0" w:rsidP="005D2C36">
      <w:pPr>
        <w:rPr>
          <w:rStyle w:val="Emphasis"/>
        </w:rPr>
      </w:pPr>
      <w:r w:rsidRPr="005D2C36">
        <w:rPr>
          <w:rStyle w:val="Emphasis"/>
        </w:rPr>
        <w:t>Receiving assessment funding does not guarantee equipment funding</w:t>
      </w:r>
    </w:p>
    <w:p w14:paraId="592D4F26" w14:textId="77777777" w:rsidR="00BF5ED0" w:rsidRPr="00836FD3" w:rsidRDefault="00BF5ED0" w:rsidP="00BF5ED0">
      <w:r w:rsidRPr="00836FD3">
        <w:t>Receiving funding for a specialist transport assessment does not guarantee that a further grant will be approved for a vehicle or vehicle modification. Any subsequent application will be assessed on its own merits and against the fund criteria.</w:t>
      </w:r>
    </w:p>
    <w:p w14:paraId="3A423C79" w14:textId="77777777" w:rsidR="00BF5ED0" w:rsidRPr="005D2C36" w:rsidRDefault="00BF5ED0" w:rsidP="005D2C36">
      <w:pPr>
        <w:rPr>
          <w:rStyle w:val="Emphasis"/>
        </w:rPr>
      </w:pPr>
      <w:r w:rsidRPr="005D2C36">
        <w:rPr>
          <w:rStyle w:val="Emphasis"/>
        </w:rPr>
        <w:t>What the assessment will confirm and consider</w:t>
      </w:r>
    </w:p>
    <w:p w14:paraId="1A16B55E" w14:textId="77777777" w:rsidR="00BF5ED0" w:rsidRPr="00836FD3" w:rsidRDefault="00BF5ED0" w:rsidP="00BF5ED0">
      <w:r w:rsidRPr="00836FD3">
        <w:t xml:space="preserve">The assessment must confirm your disability-related need and the most appropriate transport solution. The </w:t>
      </w:r>
      <w:r w:rsidRPr="00836FD3">
        <w:lastRenderedPageBreak/>
        <w:t>assessment will also consider your mobility requirements, wider family circumstances, alternative transport options, vehicle modifications, and examples of suitable vehicles.</w:t>
      </w:r>
    </w:p>
    <w:p w14:paraId="74388E98" w14:textId="77777777" w:rsidR="00BF5ED0" w:rsidRDefault="00BF5ED0" w:rsidP="005D2C36">
      <w:pPr>
        <w:pStyle w:val="Heading3"/>
      </w:pPr>
      <w:r w:rsidRPr="00836FD3">
        <w:t>Community participation evidence</w:t>
      </w:r>
    </w:p>
    <w:p w14:paraId="38C346F1" w14:textId="77777777" w:rsidR="00BF5ED0" w:rsidRPr="00750AE9" w:rsidRDefault="00BF5ED0" w:rsidP="00BF5ED0">
      <w:r w:rsidRPr="00836FD3">
        <w:t xml:space="preserve">Evidence to show how the equipment will support your </w:t>
      </w:r>
      <w:r w:rsidRPr="00750AE9">
        <w:t xml:space="preserve">participation in community life, </w:t>
      </w:r>
      <w:proofErr w:type="spellStart"/>
      <w:r w:rsidRPr="00750AE9">
        <w:t>eg</w:t>
      </w:r>
      <w:proofErr w:type="spellEnd"/>
      <w:r w:rsidRPr="00750AE9">
        <w:t>:</w:t>
      </w:r>
    </w:p>
    <w:p w14:paraId="368570C8" w14:textId="77777777" w:rsidR="00BF5ED0" w:rsidRPr="00750AE9" w:rsidRDefault="00BF5ED0" w:rsidP="00E451E9">
      <w:pPr>
        <w:pStyle w:val="ListParagraph"/>
        <w:numPr>
          <w:ilvl w:val="0"/>
          <w:numId w:val="29"/>
        </w:numPr>
        <w:ind w:left="714" w:hanging="357"/>
      </w:pPr>
      <w:r w:rsidRPr="00750AE9">
        <w:t xml:space="preserve">a letter from a community organisation </w:t>
      </w:r>
    </w:p>
    <w:p w14:paraId="38446B58" w14:textId="77777777" w:rsidR="00BF5ED0" w:rsidRPr="00750AE9" w:rsidRDefault="00BF5ED0" w:rsidP="00E451E9">
      <w:pPr>
        <w:pStyle w:val="ListParagraph"/>
        <w:numPr>
          <w:ilvl w:val="0"/>
          <w:numId w:val="29"/>
        </w:numPr>
        <w:ind w:left="714" w:hanging="357"/>
      </w:pPr>
      <w:r w:rsidRPr="00750AE9">
        <w:t xml:space="preserve">volunteer organisation confirmation </w:t>
      </w:r>
    </w:p>
    <w:p w14:paraId="33D6DBC5" w14:textId="77777777" w:rsidR="00BF5ED0" w:rsidRPr="00750AE9" w:rsidRDefault="00BF5ED0" w:rsidP="00E451E9">
      <w:pPr>
        <w:pStyle w:val="ListParagraph"/>
        <w:numPr>
          <w:ilvl w:val="0"/>
          <w:numId w:val="29"/>
        </w:numPr>
        <w:ind w:left="714" w:hanging="357"/>
      </w:pPr>
      <w:r w:rsidRPr="00750AE9">
        <w:t xml:space="preserve">information from a support service or health professional </w:t>
      </w:r>
    </w:p>
    <w:p w14:paraId="54B9F55F" w14:textId="77777777" w:rsidR="00BF5ED0" w:rsidRDefault="00BF5ED0" w:rsidP="00E451E9">
      <w:pPr>
        <w:pStyle w:val="ListParagraph"/>
        <w:numPr>
          <w:ilvl w:val="0"/>
          <w:numId w:val="29"/>
        </w:numPr>
        <w:ind w:left="714" w:hanging="357"/>
      </w:pPr>
      <w:r w:rsidRPr="00750AE9">
        <w:t>evidence</w:t>
      </w:r>
      <w:r w:rsidRPr="00836FD3">
        <w:t xml:space="preserve"> of participation in social, recreational, civic or cultural activities.</w:t>
      </w:r>
    </w:p>
    <w:p w14:paraId="7D07316C" w14:textId="77777777" w:rsidR="00BF5ED0" w:rsidRDefault="00BF5ED0" w:rsidP="00E451E9">
      <w:pPr>
        <w:pStyle w:val="Heading3"/>
      </w:pPr>
      <w:r w:rsidRPr="00836FD3">
        <w:t>Information about other funding</w:t>
      </w:r>
    </w:p>
    <w:p w14:paraId="17FFFC5D" w14:textId="77777777" w:rsidR="00BF5ED0" w:rsidRDefault="00BF5ED0" w:rsidP="00BF5ED0">
      <w:r w:rsidRPr="00836FD3">
        <w:t>If you have applied for funding from other agencies for this equipment, we will need to see:</w:t>
      </w:r>
    </w:p>
    <w:p w14:paraId="528146A3" w14:textId="77777777" w:rsidR="00BF5ED0" w:rsidRPr="00750AE9" w:rsidRDefault="00BF5ED0" w:rsidP="00E451E9">
      <w:pPr>
        <w:pStyle w:val="ListParagraph"/>
        <w:numPr>
          <w:ilvl w:val="0"/>
          <w:numId w:val="35"/>
        </w:numPr>
        <w:ind w:left="714" w:hanging="357"/>
      </w:pPr>
      <w:r w:rsidRPr="00750AE9">
        <w:t xml:space="preserve">evidence of other applications </w:t>
      </w:r>
    </w:p>
    <w:p w14:paraId="447FC6A9" w14:textId="77777777" w:rsidR="00BF5ED0" w:rsidRPr="00750AE9" w:rsidRDefault="00BF5ED0" w:rsidP="00E451E9">
      <w:pPr>
        <w:pStyle w:val="ListParagraph"/>
        <w:numPr>
          <w:ilvl w:val="0"/>
          <w:numId w:val="35"/>
        </w:numPr>
        <w:ind w:left="714" w:hanging="357"/>
      </w:pPr>
      <w:r w:rsidRPr="00750AE9">
        <w:t xml:space="preserve">confirmation of eligibility or ineligibility </w:t>
      </w:r>
    </w:p>
    <w:p w14:paraId="74F52D5D" w14:textId="77777777" w:rsidR="00BF5ED0" w:rsidRPr="00750AE9" w:rsidRDefault="00BF5ED0" w:rsidP="00E451E9">
      <w:pPr>
        <w:pStyle w:val="ListParagraph"/>
        <w:numPr>
          <w:ilvl w:val="0"/>
          <w:numId w:val="35"/>
        </w:numPr>
        <w:ind w:left="714" w:hanging="357"/>
      </w:pPr>
      <w:r w:rsidRPr="00750AE9">
        <w:t xml:space="preserve">evidence of co-funding arrangements </w:t>
      </w:r>
    </w:p>
    <w:p w14:paraId="7CDA3F2B" w14:textId="77777777" w:rsidR="00BF5ED0" w:rsidRPr="00750AE9" w:rsidRDefault="00BF5ED0" w:rsidP="00E451E9">
      <w:pPr>
        <w:pStyle w:val="ListParagraph"/>
        <w:numPr>
          <w:ilvl w:val="0"/>
          <w:numId w:val="35"/>
        </w:numPr>
        <w:ind w:left="714" w:hanging="357"/>
      </w:pPr>
      <w:r w:rsidRPr="00750AE9">
        <w:t>evidence of proceeds from the sale or trade-in of existing equipment where applicable.</w:t>
      </w:r>
    </w:p>
    <w:p w14:paraId="5BB65486" w14:textId="77777777" w:rsidR="00BF5ED0" w:rsidRDefault="00BF5ED0" w:rsidP="00E451E9">
      <w:pPr>
        <w:pStyle w:val="Heading3"/>
      </w:pPr>
      <w:r w:rsidRPr="00836FD3">
        <w:t>Equipment information</w:t>
      </w:r>
    </w:p>
    <w:p w14:paraId="7CD574EA" w14:textId="77777777" w:rsidR="00BF5ED0" w:rsidRPr="00836FD3" w:rsidRDefault="00BF5ED0" w:rsidP="00BF5ED0">
      <w:r w:rsidRPr="00836FD3">
        <w:t>Two quotes must be supplied for each piece of equipment requested.</w:t>
      </w:r>
    </w:p>
    <w:p w14:paraId="23F325DA" w14:textId="77777777" w:rsidR="00BF5ED0" w:rsidRPr="00E451E9" w:rsidRDefault="00BF5ED0" w:rsidP="00BF5ED0">
      <w:pPr>
        <w:rPr>
          <w:rStyle w:val="Emphasis"/>
        </w:rPr>
      </w:pPr>
      <w:r w:rsidRPr="00E451E9">
        <w:rPr>
          <w:rStyle w:val="Emphasis"/>
        </w:rPr>
        <w:lastRenderedPageBreak/>
        <w:t>Quote requirements</w:t>
      </w:r>
    </w:p>
    <w:p w14:paraId="41FFE4F3" w14:textId="77777777" w:rsidR="00BF5ED0" w:rsidRDefault="00BF5ED0" w:rsidP="00BF5ED0">
      <w:r w:rsidRPr="00836FD3">
        <w:t>All quotes must:</w:t>
      </w:r>
    </w:p>
    <w:p w14:paraId="10FF266E" w14:textId="77777777" w:rsidR="00BF5ED0" w:rsidRPr="007017E5" w:rsidRDefault="00BF5ED0" w:rsidP="00906ECE">
      <w:pPr>
        <w:pStyle w:val="ListParagraph"/>
        <w:numPr>
          <w:ilvl w:val="0"/>
          <w:numId w:val="36"/>
        </w:numPr>
        <w:ind w:left="714" w:hanging="357"/>
      </w:pPr>
      <w:r w:rsidRPr="007017E5">
        <w:t xml:space="preserve">be no more than 4 months old at the time of the submitting application </w:t>
      </w:r>
    </w:p>
    <w:p w14:paraId="27720FDF" w14:textId="77777777" w:rsidR="00BF5ED0" w:rsidRPr="007017E5" w:rsidRDefault="00BF5ED0" w:rsidP="00906ECE">
      <w:pPr>
        <w:pStyle w:val="ListParagraph"/>
        <w:numPr>
          <w:ilvl w:val="0"/>
          <w:numId w:val="36"/>
        </w:numPr>
        <w:ind w:left="714" w:hanging="357"/>
      </w:pPr>
      <w:r w:rsidRPr="007017E5">
        <w:t xml:space="preserve">clearly describe the equipment being provided </w:t>
      </w:r>
    </w:p>
    <w:p w14:paraId="5DD7A38B" w14:textId="77777777" w:rsidR="00BF5ED0" w:rsidRPr="007017E5" w:rsidRDefault="00BF5ED0" w:rsidP="00906ECE">
      <w:pPr>
        <w:pStyle w:val="ListParagraph"/>
        <w:numPr>
          <w:ilvl w:val="0"/>
          <w:numId w:val="36"/>
        </w:numPr>
        <w:ind w:left="714" w:hanging="357"/>
      </w:pPr>
      <w:r w:rsidRPr="007017E5">
        <w:t xml:space="preserve">match the equipment being applied for </w:t>
      </w:r>
    </w:p>
    <w:p w14:paraId="34A9FAEA" w14:textId="77777777" w:rsidR="00BF5ED0" w:rsidRPr="007017E5" w:rsidRDefault="00BF5ED0" w:rsidP="00906ECE">
      <w:pPr>
        <w:pStyle w:val="ListParagraph"/>
        <w:numPr>
          <w:ilvl w:val="0"/>
          <w:numId w:val="36"/>
        </w:numPr>
        <w:ind w:left="714" w:hanging="357"/>
      </w:pPr>
      <w:r w:rsidRPr="007017E5">
        <w:t xml:space="preserve">quotes must be obtained through a fair process. Any actual, potential, or perceived conflict of interest, including relationships between the supplier and applicant organisation, must be disclosed </w:t>
      </w:r>
    </w:p>
    <w:p w14:paraId="780BC0AA" w14:textId="77777777" w:rsidR="00BF5ED0" w:rsidRPr="00836FD3" w:rsidRDefault="00BF5ED0" w:rsidP="00906ECE">
      <w:pPr>
        <w:pStyle w:val="ListParagraph"/>
        <w:numPr>
          <w:ilvl w:val="0"/>
          <w:numId w:val="36"/>
        </w:numPr>
        <w:ind w:left="714" w:hanging="357"/>
      </w:pPr>
      <w:r w:rsidRPr="007017E5">
        <w:t>discretion may be used to reduce the number of quotes required where the equipment</w:t>
      </w:r>
      <w:r w:rsidRPr="00836FD3">
        <w:t xml:space="preserve"> requirements limit the availability of suppliers.</w:t>
      </w:r>
    </w:p>
    <w:p w14:paraId="75EB3BE8" w14:textId="77777777" w:rsidR="00BF5ED0" w:rsidRDefault="00BF5ED0" w:rsidP="00906ECE">
      <w:pPr>
        <w:pStyle w:val="Heading2"/>
      </w:pPr>
      <w:r w:rsidRPr="00836FD3">
        <w:t>Applying on someone else</w:t>
      </w:r>
      <w:r>
        <w:t>'</w:t>
      </w:r>
      <w:r w:rsidRPr="00836FD3">
        <w:t>s beh</w:t>
      </w:r>
      <w:r w:rsidRPr="00336F1A">
        <w:t>alf</w:t>
      </w:r>
    </w:p>
    <w:p w14:paraId="5C6620C0" w14:textId="77777777" w:rsidR="00BF5ED0" w:rsidRPr="00836FD3" w:rsidRDefault="00BF5ED0" w:rsidP="00BF5ED0">
      <w:r w:rsidRPr="00836FD3">
        <w:t>If someone is applying on your behalf, they must provide evidence that they have authority to act for you (if applicable).</w:t>
      </w:r>
    </w:p>
    <w:p w14:paraId="55034E20" w14:textId="77777777" w:rsidR="00BF5ED0" w:rsidRDefault="00BF5ED0" w:rsidP="00906ECE">
      <w:pPr>
        <w:pStyle w:val="Heading2"/>
      </w:pPr>
      <w:r w:rsidRPr="00836FD3">
        <w:t>Important information</w:t>
      </w:r>
    </w:p>
    <w:p w14:paraId="7AD8FC6F" w14:textId="77777777" w:rsidR="00BF5ED0" w:rsidRPr="00836FD3" w:rsidRDefault="00BF5ED0" w:rsidP="00BF5ED0">
      <w:r w:rsidRPr="00836FD3">
        <w:t>If your application is successful, we will pay the supplier directly.</w:t>
      </w:r>
    </w:p>
    <w:p w14:paraId="71593438" w14:textId="77777777" w:rsidR="00BF5ED0" w:rsidRDefault="00BF5ED0" w:rsidP="00906ECE">
      <w:pPr>
        <w:pStyle w:val="Heading2"/>
      </w:pPr>
      <w:r w:rsidRPr="00836FD3">
        <w:t>How do I apply for funding?</w:t>
      </w:r>
    </w:p>
    <w:p w14:paraId="063538F7" w14:textId="53C61CFA" w:rsidR="00BF5ED0" w:rsidRDefault="00BF5ED0" w:rsidP="00906ECE">
      <w:pPr>
        <w:spacing w:before="240"/>
      </w:pPr>
      <w:r w:rsidRPr="00836FD3">
        <w:t xml:space="preserve">If you are a returning applicant, then log in to the Grants Management System at: </w:t>
      </w:r>
      <w:hyperlink r:id="rId13" w:history="1">
        <w:r w:rsidRPr="00F668F9">
          <w:rPr>
            <w:rStyle w:val="Hyperlink"/>
          </w:rPr>
          <w:t>https://bit.ly/46C</w:t>
        </w:r>
        <w:r w:rsidRPr="00F668F9">
          <w:rPr>
            <w:rStyle w:val="Hyperlink"/>
          </w:rPr>
          <w:t>G</w:t>
        </w:r>
        <w:r w:rsidRPr="00F668F9">
          <w:rPr>
            <w:rStyle w:val="Hyperlink"/>
          </w:rPr>
          <w:t>Xni</w:t>
        </w:r>
      </w:hyperlink>
    </w:p>
    <w:p w14:paraId="42D70F82" w14:textId="2B7A837B" w:rsidR="00BF5ED0" w:rsidRPr="00836FD3" w:rsidRDefault="00BF5ED0" w:rsidP="00906ECE">
      <w:pPr>
        <w:spacing w:before="240"/>
      </w:pPr>
      <w:r w:rsidRPr="00836FD3">
        <w:lastRenderedPageBreak/>
        <w:t>If you are a first-time applicant, we recommend calling us to talk to a Community Advisor before applying. Call us on 0800 824 824 or email</w:t>
      </w:r>
      <w:r w:rsidR="00A20DD3">
        <w:t xml:space="preserve"> </w:t>
      </w:r>
      <w:hyperlink r:id="rId14" w:history="1">
        <w:r w:rsidR="00A20DD3" w:rsidRPr="001E4B61">
          <w:rPr>
            <w:rStyle w:val="Hyperlink"/>
          </w:rPr>
          <w:t>community.ma</w:t>
        </w:r>
        <w:r w:rsidR="00A20DD3" w:rsidRPr="001E4B61">
          <w:rPr>
            <w:rStyle w:val="Hyperlink"/>
          </w:rPr>
          <w:t>t</w:t>
        </w:r>
        <w:r w:rsidR="00A20DD3" w:rsidRPr="001E4B61">
          <w:rPr>
            <w:rStyle w:val="Hyperlink"/>
          </w:rPr>
          <w:t>ters@dia.govt.nz</w:t>
        </w:r>
      </w:hyperlink>
      <w:r w:rsidRPr="00836FD3">
        <w:t>.</w:t>
      </w:r>
    </w:p>
    <w:p w14:paraId="4F7AB568" w14:textId="5DCE47F9" w:rsidR="00BF5ED0" w:rsidRDefault="00BF5ED0" w:rsidP="00906ECE">
      <w:pPr>
        <w:spacing w:before="240"/>
      </w:pPr>
      <w:r w:rsidRPr="00836FD3">
        <w:t>If you can</w:t>
      </w:r>
      <w:r>
        <w:t>'</w:t>
      </w:r>
      <w:r w:rsidRPr="00836FD3">
        <w:t xml:space="preserve">t apply online, please complete a paper application form, click the following link to download the Equipment for People with a Disability application form at: </w:t>
      </w:r>
      <w:hyperlink r:id="rId15" w:history="1">
        <w:r w:rsidRPr="00F668F9">
          <w:rPr>
            <w:rStyle w:val="Hyperlink"/>
          </w:rPr>
          <w:t>https://bit.ly/4dyaxxZ</w:t>
        </w:r>
      </w:hyperlink>
    </w:p>
    <w:p w14:paraId="318E460D" w14:textId="77777777" w:rsidR="00BF5ED0" w:rsidRPr="00836FD3" w:rsidRDefault="00BF5ED0" w:rsidP="00906ECE">
      <w:pPr>
        <w:spacing w:before="240"/>
      </w:pPr>
      <w:r w:rsidRPr="00836FD3">
        <w:t>We recommend allowing up to a week to set yourself in the grants management system. To set up yourself up in the online grants management system, complete these steps.</w:t>
      </w:r>
    </w:p>
    <w:p w14:paraId="3A223072" w14:textId="77777777" w:rsidR="00BF5ED0" w:rsidRPr="00F27381" w:rsidRDefault="00BF5ED0" w:rsidP="00906ECE">
      <w:pPr>
        <w:pStyle w:val="Heading3"/>
      </w:pPr>
      <w:r w:rsidRPr="00836FD3">
        <w:t xml:space="preserve">1. Set up a </w:t>
      </w:r>
      <w:proofErr w:type="spellStart"/>
      <w:r w:rsidRPr="00836FD3">
        <w:t>RealMe</w:t>
      </w:r>
      <w:proofErr w:type="spellEnd"/>
      <w:r w:rsidRPr="00836FD3">
        <w:t xml:space="preserve"> </w:t>
      </w:r>
      <w:r w:rsidRPr="00F27381">
        <w:t>login</w:t>
      </w:r>
    </w:p>
    <w:p w14:paraId="4CA96971" w14:textId="58B1D8FF" w:rsidR="00BF5ED0" w:rsidRPr="00836FD3" w:rsidRDefault="00BF5ED0" w:rsidP="00906ECE">
      <w:pPr>
        <w:pStyle w:val="ListParagraph"/>
        <w:numPr>
          <w:ilvl w:val="0"/>
          <w:numId w:val="37"/>
        </w:numPr>
        <w:ind w:left="714" w:hanging="357"/>
      </w:pPr>
      <w:r w:rsidRPr="00F27381">
        <w:t xml:space="preserve">If you have an existing </w:t>
      </w:r>
      <w:proofErr w:type="spellStart"/>
      <w:r w:rsidRPr="00F27381">
        <w:t>RealMe</w:t>
      </w:r>
      <w:proofErr w:type="spellEnd"/>
      <w:r w:rsidRPr="00F27381">
        <w:t xml:space="preserve"> profile go to: "Step 2.</w:t>
      </w:r>
      <w:r w:rsidR="00A20DD3">
        <w:t xml:space="preserve"> </w:t>
      </w:r>
      <w:r w:rsidRPr="00F27381">
        <w:t>Set up 2-Factor authentication".</w:t>
      </w:r>
    </w:p>
    <w:p w14:paraId="1A3F00B3" w14:textId="77777777" w:rsidR="00BF5ED0" w:rsidRPr="00836FD3" w:rsidRDefault="00BF5ED0" w:rsidP="00906ECE">
      <w:pPr>
        <w:pStyle w:val="ListParagraph"/>
        <w:numPr>
          <w:ilvl w:val="0"/>
          <w:numId w:val="37"/>
        </w:numPr>
        <w:ind w:left="714" w:hanging="357"/>
      </w:pPr>
      <w:r w:rsidRPr="00836FD3">
        <w:t xml:space="preserve">Follow the steps below to create a </w:t>
      </w:r>
      <w:proofErr w:type="spellStart"/>
      <w:r w:rsidRPr="00836FD3">
        <w:t>RealMe</w:t>
      </w:r>
      <w:proofErr w:type="spellEnd"/>
      <w:r w:rsidRPr="00836FD3">
        <w:t xml:space="preserve"> profile. You do not need a </w:t>
      </w:r>
      <w:proofErr w:type="spellStart"/>
      <w:r w:rsidRPr="00836FD3">
        <w:t>RealMe</w:t>
      </w:r>
      <w:proofErr w:type="spellEnd"/>
      <w:r w:rsidRPr="00836FD3">
        <w:t xml:space="preserve"> verified identity to access the grants management system.</w:t>
      </w:r>
    </w:p>
    <w:p w14:paraId="7E0A9509" w14:textId="77777777" w:rsidR="00BF5ED0" w:rsidRPr="00F27381" w:rsidRDefault="00BF5ED0" w:rsidP="00906ECE">
      <w:pPr>
        <w:pStyle w:val="ListParagraph"/>
        <w:numPr>
          <w:ilvl w:val="0"/>
          <w:numId w:val="37"/>
        </w:numPr>
        <w:ind w:left="714" w:hanging="357"/>
      </w:pPr>
      <w:r w:rsidRPr="00836FD3">
        <w:t xml:space="preserve">Set up a </w:t>
      </w:r>
      <w:proofErr w:type="spellStart"/>
      <w:r w:rsidRPr="00836FD3">
        <w:t>RealMe</w:t>
      </w:r>
      <w:proofErr w:type="spellEnd"/>
      <w:r w:rsidRPr="00836FD3">
        <w:t xml:space="preserve"> login account at: </w:t>
      </w:r>
      <w:hyperlink r:id="rId16" w:history="1">
        <w:r w:rsidRPr="00F668F9">
          <w:rPr>
            <w:rStyle w:val="Hyperlink"/>
          </w:rPr>
          <w:t>https://www.realme.govt.nz/</w:t>
        </w:r>
      </w:hyperlink>
      <w:r>
        <w:t xml:space="preserve"> </w:t>
      </w:r>
    </w:p>
    <w:p w14:paraId="77047B71" w14:textId="77777777" w:rsidR="00BF5ED0" w:rsidRDefault="00BF5ED0" w:rsidP="00906ECE">
      <w:pPr>
        <w:pStyle w:val="ListParagraph"/>
        <w:numPr>
          <w:ilvl w:val="0"/>
          <w:numId w:val="37"/>
        </w:numPr>
        <w:ind w:left="714" w:hanging="357"/>
      </w:pPr>
      <w:r w:rsidRPr="00F27381">
        <w:t xml:space="preserve">Select "Create a </w:t>
      </w:r>
      <w:proofErr w:type="spellStart"/>
      <w:r w:rsidRPr="00F27381">
        <w:t>RealMe</w:t>
      </w:r>
      <w:proofErr w:type="spellEnd"/>
      <w:r w:rsidRPr="00F27381">
        <w:t xml:space="preserve"> login'</w:t>
      </w:r>
    </w:p>
    <w:p w14:paraId="0200A3F4" w14:textId="77777777" w:rsidR="00BF5ED0" w:rsidRDefault="00BF5ED0" w:rsidP="00906ECE">
      <w:pPr>
        <w:pStyle w:val="ListParagraph"/>
        <w:numPr>
          <w:ilvl w:val="0"/>
          <w:numId w:val="37"/>
        </w:numPr>
        <w:ind w:left="714" w:hanging="357"/>
      </w:pPr>
      <w:r w:rsidRPr="00836FD3">
        <w:t>Enter your details including a personal email addr</w:t>
      </w:r>
      <w:r w:rsidRPr="00F27381">
        <w:t>ess</w:t>
      </w:r>
    </w:p>
    <w:p w14:paraId="6D9E6B87" w14:textId="77777777" w:rsidR="00BF5ED0" w:rsidRPr="00836FD3" w:rsidRDefault="00BF5ED0" w:rsidP="00906ECE">
      <w:pPr>
        <w:pStyle w:val="ListParagraph"/>
        <w:numPr>
          <w:ilvl w:val="0"/>
          <w:numId w:val="37"/>
        </w:numPr>
        <w:ind w:left="714" w:hanging="357"/>
      </w:pPr>
      <w:r w:rsidRPr="00836FD3">
        <w:t>Do not share your login details with anyone under any circumstances.</w:t>
      </w:r>
    </w:p>
    <w:p w14:paraId="71901A78" w14:textId="77777777" w:rsidR="00BF5ED0" w:rsidRPr="00836FD3" w:rsidRDefault="00BF5ED0" w:rsidP="00906ECE">
      <w:pPr>
        <w:pStyle w:val="ListParagraph"/>
        <w:numPr>
          <w:ilvl w:val="0"/>
          <w:numId w:val="37"/>
        </w:numPr>
        <w:ind w:left="714" w:hanging="357"/>
      </w:pPr>
      <w:r w:rsidRPr="00836FD3">
        <w:t xml:space="preserve">You will receive a confirmation email within 3 days confirming your </w:t>
      </w:r>
      <w:proofErr w:type="spellStart"/>
      <w:r w:rsidRPr="00836FD3">
        <w:t>RealMe</w:t>
      </w:r>
      <w:proofErr w:type="spellEnd"/>
      <w:r w:rsidRPr="00836FD3">
        <w:t xml:space="preserve"> profile has been set up.</w:t>
      </w:r>
    </w:p>
    <w:p w14:paraId="40546B40" w14:textId="77777777" w:rsidR="00BF5ED0" w:rsidRDefault="00BF5ED0" w:rsidP="00906ECE">
      <w:pPr>
        <w:pStyle w:val="Heading3"/>
      </w:pPr>
      <w:r w:rsidRPr="00836FD3">
        <w:lastRenderedPageBreak/>
        <w:t>2. Set up 2-Factor authentic</w:t>
      </w:r>
      <w:r w:rsidRPr="00F27381">
        <w:t>ation</w:t>
      </w:r>
    </w:p>
    <w:p w14:paraId="01A34142" w14:textId="77777777" w:rsidR="00BF5ED0" w:rsidRPr="00836FD3" w:rsidRDefault="00BF5ED0" w:rsidP="00906ECE">
      <w:pPr>
        <w:pStyle w:val="ListParagraph"/>
        <w:numPr>
          <w:ilvl w:val="0"/>
          <w:numId w:val="38"/>
        </w:numPr>
        <w:ind w:left="714" w:hanging="357"/>
      </w:pPr>
      <w:r w:rsidRPr="00836FD3">
        <w:t>2-Factor authentication (2FA) is a security measure to keep your information safe.</w:t>
      </w:r>
    </w:p>
    <w:p w14:paraId="6F0B2DA2" w14:textId="77777777" w:rsidR="00BF5ED0" w:rsidRDefault="00BF5ED0" w:rsidP="00906ECE">
      <w:pPr>
        <w:pStyle w:val="ListParagraph"/>
        <w:numPr>
          <w:ilvl w:val="0"/>
          <w:numId w:val="38"/>
        </w:numPr>
        <w:ind w:left="714" w:hanging="357"/>
      </w:pPr>
      <w:r w:rsidRPr="00836FD3">
        <w:t xml:space="preserve">Follow the steps below to setup 2FA on your </w:t>
      </w:r>
      <w:proofErr w:type="spellStart"/>
      <w:r w:rsidRPr="00836FD3">
        <w:t>RealMe</w:t>
      </w:r>
      <w:proofErr w:type="spellEnd"/>
      <w:r w:rsidRPr="00836FD3">
        <w:t xml:space="preserve"> login:</w:t>
      </w:r>
    </w:p>
    <w:p w14:paraId="1AE28396" w14:textId="77777777" w:rsidR="00BF5ED0" w:rsidRDefault="00BF5ED0" w:rsidP="00906ECE">
      <w:pPr>
        <w:pStyle w:val="ListParagraph"/>
        <w:numPr>
          <w:ilvl w:val="0"/>
          <w:numId w:val="38"/>
        </w:numPr>
        <w:ind w:left="714" w:hanging="357"/>
      </w:pPr>
      <w:r w:rsidRPr="00836FD3">
        <w:t xml:space="preserve">Log in to </w:t>
      </w:r>
      <w:proofErr w:type="spellStart"/>
      <w:r w:rsidRPr="00836FD3">
        <w:t>RealMe</w:t>
      </w:r>
      <w:proofErr w:type="spellEnd"/>
      <w:r w:rsidRPr="00836FD3">
        <w:t xml:space="preserve"> at: </w:t>
      </w:r>
      <w:hyperlink r:id="rId17" w:history="1">
        <w:r w:rsidRPr="00F668F9">
          <w:rPr>
            <w:rStyle w:val="Hyperlink"/>
          </w:rPr>
          <w:t>https://www.realme.govt.nz/</w:t>
        </w:r>
      </w:hyperlink>
      <w:r>
        <w:t xml:space="preserve"> </w:t>
      </w:r>
    </w:p>
    <w:p w14:paraId="7EDEC783" w14:textId="77777777" w:rsidR="00BF5ED0" w:rsidRPr="00836FD3" w:rsidRDefault="00BF5ED0" w:rsidP="00906ECE">
      <w:pPr>
        <w:pStyle w:val="ListParagraph"/>
        <w:numPr>
          <w:ilvl w:val="0"/>
          <w:numId w:val="38"/>
        </w:numPr>
        <w:ind w:left="714" w:hanging="357"/>
      </w:pPr>
      <w:r w:rsidRPr="00443221">
        <w:t xml:space="preserve">Go to "Settings" </w:t>
      </w:r>
      <w:r w:rsidRPr="00836FD3">
        <w:t>tab at the top.</w:t>
      </w:r>
    </w:p>
    <w:p w14:paraId="4398EB5E" w14:textId="77777777" w:rsidR="00BF5ED0" w:rsidRPr="00836FD3" w:rsidRDefault="00BF5ED0" w:rsidP="00906ECE">
      <w:pPr>
        <w:pStyle w:val="ListParagraph"/>
        <w:numPr>
          <w:ilvl w:val="0"/>
          <w:numId w:val="38"/>
        </w:numPr>
        <w:ind w:left="714" w:hanging="357"/>
      </w:pPr>
      <w:r w:rsidRPr="00836FD3">
        <w:t>Select the 2FA option that best suits you.</w:t>
      </w:r>
    </w:p>
    <w:p w14:paraId="5C8A5BE0" w14:textId="532072D3" w:rsidR="00BF5ED0" w:rsidRDefault="00BF5ED0" w:rsidP="00906ECE">
      <w:pPr>
        <w:pStyle w:val="ListParagraph"/>
        <w:numPr>
          <w:ilvl w:val="0"/>
          <w:numId w:val="38"/>
        </w:numPr>
        <w:ind w:left="714" w:hanging="357"/>
      </w:pPr>
      <w:r w:rsidRPr="00836FD3">
        <w:t xml:space="preserve">For more help, watch the </w:t>
      </w:r>
      <w:proofErr w:type="gramStart"/>
      <w:r w:rsidRPr="00836FD3">
        <w:t>Setting</w:t>
      </w:r>
      <w:proofErr w:type="gramEnd"/>
      <w:r w:rsidRPr="00836FD3">
        <w:t xml:space="preserve"> up second factor authentication for the grants management system: a step-by-step guide using </w:t>
      </w:r>
      <w:proofErr w:type="spellStart"/>
      <w:r w:rsidRPr="00836FD3">
        <w:t>RealMe</w:t>
      </w:r>
      <w:proofErr w:type="spellEnd"/>
      <w:r w:rsidRPr="00836FD3">
        <w:t xml:space="preserve"> video guide at: </w:t>
      </w:r>
      <w:hyperlink r:id="rId18" w:history="1">
        <w:r w:rsidRPr="00F668F9">
          <w:rPr>
            <w:rStyle w:val="Hyperlink"/>
          </w:rPr>
          <w:t>https://bit.ly/4rt0lg3</w:t>
        </w:r>
      </w:hyperlink>
    </w:p>
    <w:p w14:paraId="42F37B57" w14:textId="77777777" w:rsidR="00BF5ED0" w:rsidRDefault="00BF5ED0" w:rsidP="00906ECE">
      <w:pPr>
        <w:pStyle w:val="Heading3"/>
      </w:pPr>
      <w:r w:rsidRPr="00836FD3">
        <w:t>3. Register in the grants management s</w:t>
      </w:r>
      <w:r w:rsidRPr="00443221">
        <w:t>ystem</w:t>
      </w:r>
    </w:p>
    <w:p w14:paraId="11CF7FB7" w14:textId="64866A6F" w:rsidR="00BF5ED0" w:rsidRDefault="00BF5ED0" w:rsidP="00906ECE">
      <w:pPr>
        <w:pStyle w:val="ListParagraph"/>
        <w:numPr>
          <w:ilvl w:val="0"/>
          <w:numId w:val="39"/>
        </w:numPr>
        <w:ind w:left="714" w:hanging="357"/>
      </w:pPr>
      <w:r w:rsidRPr="00836FD3">
        <w:t xml:space="preserve">Log in to the Grants Management System using your </w:t>
      </w:r>
      <w:proofErr w:type="spellStart"/>
      <w:r w:rsidRPr="00836FD3">
        <w:t>RealMe</w:t>
      </w:r>
      <w:proofErr w:type="spellEnd"/>
      <w:r w:rsidRPr="00836FD3">
        <w:t xml:space="preserve"> login. </w:t>
      </w:r>
      <w:hyperlink r:id="rId19" w:history="1">
        <w:r w:rsidRPr="00F668F9">
          <w:rPr>
            <w:rStyle w:val="Hyperlink"/>
          </w:rPr>
          <w:t>https://bit.ly/46CGXni</w:t>
        </w:r>
      </w:hyperlink>
    </w:p>
    <w:p w14:paraId="6063516A" w14:textId="77777777" w:rsidR="00BF5ED0" w:rsidRPr="00836FD3" w:rsidRDefault="00BF5ED0" w:rsidP="00906ECE">
      <w:pPr>
        <w:pStyle w:val="ListParagraph"/>
        <w:numPr>
          <w:ilvl w:val="0"/>
          <w:numId w:val="39"/>
        </w:numPr>
        <w:ind w:left="714" w:hanging="357"/>
      </w:pPr>
      <w:r w:rsidRPr="00836FD3">
        <w:t>Enter your name and contact details.</w:t>
      </w:r>
    </w:p>
    <w:p w14:paraId="5D3749B7" w14:textId="77777777" w:rsidR="00BF5ED0" w:rsidRPr="00836FD3" w:rsidRDefault="00BF5ED0" w:rsidP="00906ECE">
      <w:pPr>
        <w:pStyle w:val="ListParagraph"/>
        <w:numPr>
          <w:ilvl w:val="0"/>
          <w:numId w:val="39"/>
        </w:numPr>
        <w:ind w:left="714" w:hanging="357"/>
      </w:pPr>
      <w:r w:rsidRPr="00836FD3">
        <w:t>Select submit request.</w:t>
      </w:r>
    </w:p>
    <w:p w14:paraId="2D13D523" w14:textId="77777777" w:rsidR="00BF5ED0" w:rsidRPr="00836FD3" w:rsidRDefault="00BF5ED0" w:rsidP="00906ECE">
      <w:pPr>
        <w:pStyle w:val="ListParagraph"/>
        <w:numPr>
          <w:ilvl w:val="0"/>
          <w:numId w:val="39"/>
        </w:numPr>
        <w:ind w:left="714" w:hanging="357"/>
      </w:pPr>
      <w:r w:rsidRPr="00836FD3">
        <w:t>We will email you confirmation of grants management system registration within 3 days.</w:t>
      </w:r>
    </w:p>
    <w:p w14:paraId="6CE46984" w14:textId="77777777" w:rsidR="00BF5ED0" w:rsidRDefault="00BF5ED0" w:rsidP="00906ECE">
      <w:pPr>
        <w:pStyle w:val="Heading3"/>
      </w:pPr>
      <w:r w:rsidRPr="00836FD3">
        <w:t>4.</w:t>
      </w:r>
      <w:r>
        <w:t xml:space="preserve"> </w:t>
      </w:r>
      <w:r w:rsidRPr="00836FD3">
        <w:t>Complete an online reques</w:t>
      </w:r>
      <w:r w:rsidRPr="00443221">
        <w:t>t form</w:t>
      </w:r>
    </w:p>
    <w:p w14:paraId="11B0E9F0" w14:textId="77777777" w:rsidR="00BF5ED0" w:rsidRDefault="00BF5ED0" w:rsidP="00906ECE">
      <w:pPr>
        <w:pStyle w:val="ListParagraph"/>
        <w:numPr>
          <w:ilvl w:val="0"/>
          <w:numId w:val="40"/>
        </w:numPr>
        <w:ind w:left="714" w:hanging="357"/>
      </w:pPr>
      <w:r w:rsidRPr="00836FD3">
        <w:t xml:space="preserve">Log in to the Grants Management System using your </w:t>
      </w:r>
      <w:proofErr w:type="spellStart"/>
      <w:r w:rsidRPr="00836FD3">
        <w:t>RealMe</w:t>
      </w:r>
      <w:proofErr w:type="spellEnd"/>
      <w:r w:rsidRPr="00836FD3">
        <w:t xml:space="preserve"> login. </w:t>
      </w:r>
      <w:hyperlink r:id="rId20" w:history="1">
        <w:r w:rsidRPr="00F668F9">
          <w:rPr>
            <w:rStyle w:val="Hyperlink"/>
          </w:rPr>
          <w:t>https://bit.ly/46CGXni</w:t>
        </w:r>
      </w:hyperlink>
      <w:r>
        <w:t xml:space="preserve">  </w:t>
      </w:r>
    </w:p>
    <w:p w14:paraId="4B0B4EC4" w14:textId="77777777" w:rsidR="00BF5ED0" w:rsidRPr="00836FD3" w:rsidRDefault="00BF5ED0" w:rsidP="00906ECE">
      <w:pPr>
        <w:pStyle w:val="ListParagraph"/>
        <w:numPr>
          <w:ilvl w:val="0"/>
          <w:numId w:val="40"/>
        </w:numPr>
        <w:ind w:left="714" w:hanging="357"/>
      </w:pPr>
      <w:r w:rsidRPr="00836FD3">
        <w:lastRenderedPageBreak/>
        <w:t>Select</w:t>
      </w:r>
      <w:r>
        <w:t xml:space="preserve"> "</w:t>
      </w:r>
      <w:r w:rsidRPr="00836FD3">
        <w:t>create a requ</w:t>
      </w:r>
      <w:r w:rsidRPr="00443221">
        <w:t>est" to</w:t>
      </w:r>
      <w:r w:rsidRPr="00836FD3">
        <w:t xml:space="preserve"> view a list of funds open for requests.</w:t>
      </w:r>
    </w:p>
    <w:p w14:paraId="0BD97FFC" w14:textId="77777777" w:rsidR="00BF5ED0" w:rsidRPr="00836FD3" w:rsidRDefault="00BF5ED0" w:rsidP="00906ECE">
      <w:pPr>
        <w:pStyle w:val="ListParagraph"/>
        <w:numPr>
          <w:ilvl w:val="0"/>
          <w:numId w:val="40"/>
        </w:numPr>
        <w:ind w:left="714" w:hanging="357"/>
      </w:pPr>
      <w:r w:rsidRPr="00836FD3">
        <w:t>Select the fund you want to apply to.</w:t>
      </w:r>
    </w:p>
    <w:p w14:paraId="320FA4AA" w14:textId="77777777" w:rsidR="00BF5ED0" w:rsidRPr="00836FD3" w:rsidRDefault="00BF5ED0" w:rsidP="00906ECE">
      <w:pPr>
        <w:pStyle w:val="ListParagraph"/>
        <w:numPr>
          <w:ilvl w:val="0"/>
          <w:numId w:val="40"/>
        </w:numPr>
        <w:ind w:left="714" w:hanging="357"/>
      </w:pPr>
      <w:r w:rsidRPr="00836FD3">
        <w:t>Complete in the form. You can save your draft at any time by selecting</w:t>
      </w:r>
      <w:r>
        <w:t xml:space="preserve"> </w:t>
      </w:r>
      <w:r w:rsidRPr="00443221">
        <w:t>"Save". Draft will appear in the sidebar under "Saved drafts". Click "edit" in</w:t>
      </w:r>
      <w:r w:rsidRPr="00836FD3">
        <w:t xml:space="preserve"> the top left-hand corner to continue filling out your request.</w:t>
      </w:r>
    </w:p>
    <w:p w14:paraId="1D2CD77D" w14:textId="77777777" w:rsidR="00BF5ED0" w:rsidRPr="00836FD3" w:rsidRDefault="00BF5ED0" w:rsidP="00906ECE">
      <w:pPr>
        <w:pStyle w:val="ListParagraph"/>
        <w:numPr>
          <w:ilvl w:val="0"/>
          <w:numId w:val="40"/>
        </w:numPr>
        <w:ind w:left="714" w:hanging="357"/>
      </w:pPr>
      <w:r w:rsidRPr="00836FD3">
        <w:t>Upload any required supporting documentation in the request. You may not be able to submit the request if all required information is not provided.</w:t>
      </w:r>
    </w:p>
    <w:p w14:paraId="5C53A60F" w14:textId="77777777" w:rsidR="00BF5ED0" w:rsidRPr="00836FD3" w:rsidRDefault="00BF5ED0" w:rsidP="00906ECE">
      <w:pPr>
        <w:pStyle w:val="ListParagraph"/>
        <w:numPr>
          <w:ilvl w:val="0"/>
          <w:numId w:val="40"/>
        </w:numPr>
        <w:ind w:left="714" w:hanging="357"/>
      </w:pPr>
      <w:r w:rsidRPr="00836FD3">
        <w:t>Check the organisation profile information is up to date.</w:t>
      </w:r>
    </w:p>
    <w:p w14:paraId="10166A83" w14:textId="77777777" w:rsidR="00BF5ED0" w:rsidRPr="00836FD3" w:rsidRDefault="00BF5ED0" w:rsidP="00906ECE">
      <w:pPr>
        <w:pStyle w:val="ListParagraph"/>
        <w:numPr>
          <w:ilvl w:val="0"/>
          <w:numId w:val="40"/>
        </w:numPr>
        <w:ind w:left="714" w:hanging="357"/>
      </w:pPr>
      <w:r w:rsidRPr="00836FD3">
        <w:t>Select submit in the bottom left-hand corner.</w:t>
      </w:r>
    </w:p>
    <w:p w14:paraId="4700EDFE" w14:textId="77777777" w:rsidR="00BF5ED0" w:rsidRDefault="00BF5ED0" w:rsidP="00906ECE">
      <w:pPr>
        <w:pStyle w:val="Heading2"/>
      </w:pPr>
      <w:r w:rsidRPr="00836FD3">
        <w:t>When can I apply for funding?</w:t>
      </w:r>
    </w:p>
    <w:p w14:paraId="09B71147" w14:textId="77777777" w:rsidR="00BF5ED0" w:rsidRPr="00836FD3" w:rsidRDefault="00BF5ED0" w:rsidP="00BF5ED0">
      <w:r w:rsidRPr="00836FD3">
        <w:t>There are four funding rounds per year. Applications can be saved as drafts and edited at any time during the year.</w:t>
      </w:r>
    </w:p>
    <w:p w14:paraId="4F1E88C4" w14:textId="77777777" w:rsidR="00BF5ED0" w:rsidRPr="00836FD3" w:rsidRDefault="00BF5ED0" w:rsidP="00BF5ED0">
      <w:r w:rsidRPr="00836FD3">
        <w:t>Applications can only be submitted and accepted during a funding round opening period.</w:t>
      </w:r>
    </w:p>
    <w:p w14:paraId="617194FA" w14:textId="287B3041" w:rsidR="00BF5ED0" w:rsidRDefault="00BF5ED0" w:rsidP="00BF5ED0">
      <w:r w:rsidRPr="00836FD3">
        <w:t xml:space="preserve">The funding round dates are on the Community Matters website at: </w:t>
      </w:r>
      <w:hyperlink r:id="rId21" w:history="1">
        <w:r w:rsidRPr="00F668F9">
          <w:rPr>
            <w:rStyle w:val="Hyperlink"/>
          </w:rPr>
          <w:t>https://bit.ly/4</w:t>
        </w:r>
        <w:r w:rsidRPr="00F668F9">
          <w:rPr>
            <w:rStyle w:val="Hyperlink"/>
          </w:rPr>
          <w:t>d</w:t>
        </w:r>
        <w:r w:rsidRPr="00F668F9">
          <w:rPr>
            <w:rStyle w:val="Hyperlink"/>
          </w:rPr>
          <w:t>Pk2J8</w:t>
        </w:r>
      </w:hyperlink>
    </w:p>
    <w:p w14:paraId="5D6D297D" w14:textId="77777777" w:rsidR="00BF5ED0" w:rsidRDefault="00BF5ED0" w:rsidP="00906ECE">
      <w:pPr>
        <w:pStyle w:val="Heading2"/>
      </w:pPr>
      <w:r w:rsidRPr="00836FD3">
        <w:t>Contact options</w:t>
      </w:r>
    </w:p>
    <w:p w14:paraId="3FDD851D" w14:textId="77777777" w:rsidR="00BF5ED0" w:rsidRDefault="00BF5ED0" w:rsidP="00BF5ED0">
      <w:r w:rsidRPr="00836FD3">
        <w:t>To contact us, please use one of the following options:</w:t>
      </w:r>
    </w:p>
    <w:p w14:paraId="3048882C" w14:textId="77777777" w:rsidR="00BF5ED0" w:rsidRDefault="00BF5ED0" w:rsidP="00906ECE">
      <w:pPr>
        <w:pStyle w:val="ListParagraph"/>
        <w:numPr>
          <w:ilvl w:val="0"/>
          <w:numId w:val="30"/>
        </w:numPr>
        <w:ind w:left="714" w:hanging="357"/>
      </w:pPr>
      <w:r w:rsidRPr="00836FD3">
        <w:t xml:space="preserve">Email us at </w:t>
      </w:r>
      <w:hyperlink r:id="rId22" w:history="1">
        <w:r w:rsidRPr="00F668F9">
          <w:rPr>
            <w:rStyle w:val="Hyperlink"/>
          </w:rPr>
          <w:t>community.matters@dia.govt.nz</w:t>
        </w:r>
      </w:hyperlink>
      <w:r>
        <w:t xml:space="preserve"> </w:t>
      </w:r>
    </w:p>
    <w:p w14:paraId="699CC345" w14:textId="77777777" w:rsidR="00BF5ED0" w:rsidRDefault="00BF5ED0" w:rsidP="00906ECE">
      <w:pPr>
        <w:pStyle w:val="ListParagraph"/>
        <w:numPr>
          <w:ilvl w:val="0"/>
          <w:numId w:val="30"/>
        </w:numPr>
        <w:ind w:left="714" w:hanging="357"/>
      </w:pPr>
      <w:r w:rsidRPr="00836FD3">
        <w:lastRenderedPageBreak/>
        <w:t>Call us between 10am and 4pm on 0800 824 824</w:t>
      </w:r>
    </w:p>
    <w:p w14:paraId="3DFC0C40" w14:textId="77777777" w:rsidR="00BF5ED0" w:rsidRDefault="00BF5ED0" w:rsidP="00906ECE">
      <w:pPr>
        <w:pStyle w:val="ListParagraph"/>
        <w:numPr>
          <w:ilvl w:val="0"/>
          <w:numId w:val="30"/>
        </w:numPr>
        <w:ind w:left="714" w:hanging="357"/>
      </w:pPr>
      <w:r w:rsidRPr="00836FD3">
        <w:t xml:space="preserve">If you are Deaf, hard of hearing, deafblind, speech impaired or find it hard to talk, you can use the New Zealand Relay Service. </w:t>
      </w:r>
      <w:hyperlink r:id="rId23" w:history="1">
        <w:r w:rsidRPr="00F668F9">
          <w:rPr>
            <w:rStyle w:val="Hyperlink"/>
          </w:rPr>
          <w:t>www.nzrelay.co.nz</w:t>
        </w:r>
      </w:hyperlink>
      <w:r>
        <w:t xml:space="preserve"> </w:t>
      </w:r>
    </w:p>
    <w:p w14:paraId="096ED975" w14:textId="77777777" w:rsidR="00BF5ED0" w:rsidRDefault="00BF5ED0" w:rsidP="000970DD">
      <w:pPr>
        <w:spacing w:before="240"/>
      </w:pPr>
      <w:r w:rsidRPr="00836FD3">
        <w:t xml:space="preserve">More information is also available on the Community Matters website at: </w:t>
      </w:r>
      <w:hyperlink r:id="rId24" w:history="1">
        <w:r w:rsidRPr="00F668F9">
          <w:rPr>
            <w:rStyle w:val="Hyperlink"/>
          </w:rPr>
          <w:t>https://www.communitymatters.govt.nz/</w:t>
        </w:r>
      </w:hyperlink>
      <w:r>
        <w:t xml:space="preserve"> </w:t>
      </w:r>
    </w:p>
    <w:p w14:paraId="6509D264" w14:textId="77777777" w:rsidR="00A26DAA" w:rsidRPr="00A26DAA" w:rsidRDefault="007C2164" w:rsidP="000970DD">
      <w:pPr>
        <w:pStyle w:val="Title"/>
        <w:spacing w:before="240"/>
        <w:rPr>
          <w:rFonts w:ascii="Arial" w:hAnsi="Arial" w:cs="Arial"/>
          <w:b/>
          <w:sz w:val="36"/>
          <w:szCs w:val="36"/>
        </w:rPr>
      </w:pPr>
      <w:r w:rsidRPr="00A26DAA">
        <w:rPr>
          <w:rFonts w:ascii="Arial" w:hAnsi="Arial" w:cs="Arial"/>
          <w:b/>
          <w:sz w:val="36"/>
          <w:szCs w:val="36"/>
        </w:rPr>
        <w:t xml:space="preserve">End of </w:t>
      </w:r>
      <w:r w:rsidR="00A26DAA" w:rsidRPr="00A26DAA">
        <w:rPr>
          <w:rFonts w:ascii="Arial" w:hAnsi="Arial" w:cs="Arial"/>
          <w:b/>
          <w:sz w:val="36"/>
          <w:szCs w:val="36"/>
        </w:rPr>
        <w:t>Lottery funding for equipment for people with a disability</w:t>
      </w:r>
    </w:p>
    <w:sectPr w:rsidR="00A26DAA" w:rsidRPr="00A26DAA" w:rsidSect="00CE682E">
      <w:footerReference w:type="default" r:id="rId25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FA8D4" w14:textId="77777777" w:rsidR="001F248E" w:rsidRDefault="001F248E">
      <w:r>
        <w:separator/>
      </w:r>
    </w:p>
  </w:endnote>
  <w:endnote w:type="continuationSeparator" w:id="0">
    <w:p w14:paraId="4FA6D10B" w14:textId="77777777" w:rsidR="001F248E" w:rsidRDefault="001F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1FFC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15F6D932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1C19" w14:textId="77777777" w:rsidR="00FC6AAA" w:rsidRDefault="00FC6AAA" w:rsidP="00D0147F">
    <w:pPr>
      <w:pStyle w:val="Footer"/>
      <w:framePr w:wrap="around"/>
    </w:pPr>
  </w:p>
  <w:p w14:paraId="7C47E211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16BEA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4CC25" w14:textId="77777777" w:rsidR="001F248E" w:rsidRDefault="001F248E">
      <w:r>
        <w:separator/>
      </w:r>
    </w:p>
  </w:footnote>
  <w:footnote w:type="continuationSeparator" w:id="0">
    <w:p w14:paraId="4C59DD4C" w14:textId="77777777" w:rsidR="001F248E" w:rsidRDefault="001F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4DB6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4359F2" wp14:editId="2EDE5276">
              <wp:simplePos x="0" y="0"/>
              <wp:positionH relativeFrom="column">
                <wp:posOffset>21590</wp:posOffset>
              </wp:positionH>
              <wp:positionV relativeFrom="page">
                <wp:posOffset>485774</wp:posOffset>
              </wp:positionV>
              <wp:extent cx="655320" cy="371475"/>
              <wp:effectExtent l="0" t="0" r="11430" b="285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7BA26C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7pt;margin-top:38.25pt;width:51.6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" strokeweight="1.25pt">
              <v:textbox inset="1.5mm,,1.5mm">
                <w:txbxContent>
                  <w:p w14:paraId="327BA26C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CC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9218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B41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D06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84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014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07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4C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DA8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60C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3409B"/>
    <w:multiLevelType w:val="hybridMultilevel"/>
    <w:tmpl w:val="78EEB9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2" w15:restartNumberingAfterBreak="0">
    <w:nsid w:val="096065A2"/>
    <w:multiLevelType w:val="hybridMultilevel"/>
    <w:tmpl w:val="AB961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9762E"/>
    <w:multiLevelType w:val="hybridMultilevel"/>
    <w:tmpl w:val="3FF02C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C732A"/>
    <w:multiLevelType w:val="hybridMultilevel"/>
    <w:tmpl w:val="E86409C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E9668F"/>
    <w:multiLevelType w:val="hybridMultilevel"/>
    <w:tmpl w:val="1AEE9F7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9A1224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31233630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320355E5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456738FC"/>
    <w:multiLevelType w:val="hybridMultilevel"/>
    <w:tmpl w:val="D6DA24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E0F90"/>
    <w:multiLevelType w:val="hybridMultilevel"/>
    <w:tmpl w:val="646E55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9D76F8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5D9C6F63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65192D2F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6A673B90"/>
    <w:multiLevelType w:val="hybridMultilevel"/>
    <w:tmpl w:val="75F0EF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E7CF4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6DCB655B"/>
    <w:multiLevelType w:val="hybridMultilevel"/>
    <w:tmpl w:val="2AEA99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B2E8B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2" w15:restartNumberingAfterBreak="0">
    <w:nsid w:val="7CB173D6"/>
    <w:multiLevelType w:val="hybridMultilevel"/>
    <w:tmpl w:val="70F28C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51FB5"/>
    <w:multiLevelType w:val="hybridMultilevel"/>
    <w:tmpl w:val="19A887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5"/>
  </w:num>
  <w:num w:numId="2" w16cid:durableId="57637754">
    <w:abstractNumId w:val="30"/>
  </w:num>
  <w:num w:numId="3" w16cid:durableId="1237475871">
    <w:abstractNumId w:val="15"/>
  </w:num>
  <w:num w:numId="4" w16cid:durableId="598410928">
    <w:abstractNumId w:val="15"/>
  </w:num>
  <w:num w:numId="5" w16cid:durableId="195629227">
    <w:abstractNumId w:val="15"/>
  </w:num>
  <w:num w:numId="6" w16cid:durableId="728071319">
    <w:abstractNumId w:val="15"/>
  </w:num>
  <w:num w:numId="7" w16cid:durableId="1028019779">
    <w:abstractNumId w:val="30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8"/>
  </w:num>
  <w:num w:numId="19" w16cid:durableId="630941144">
    <w:abstractNumId w:val="13"/>
  </w:num>
  <w:num w:numId="20" w16cid:durableId="334303644">
    <w:abstractNumId w:val="11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34"/>
  </w:num>
  <w:num w:numId="22" w16cid:durableId="323631795">
    <w:abstractNumId w:val="20"/>
  </w:num>
  <w:num w:numId="23" w16cid:durableId="1755542510">
    <w:abstractNumId w:val="21"/>
  </w:num>
  <w:num w:numId="24" w16cid:durableId="1678380879">
    <w:abstractNumId w:val="31"/>
  </w:num>
  <w:num w:numId="25" w16cid:durableId="1114909021">
    <w:abstractNumId w:val="12"/>
  </w:num>
  <w:num w:numId="26" w16cid:durableId="550918859">
    <w:abstractNumId w:val="24"/>
  </w:num>
  <w:num w:numId="27" w16cid:durableId="2103184813">
    <w:abstractNumId w:val="25"/>
  </w:num>
  <w:num w:numId="28" w16cid:durableId="1677414671">
    <w:abstractNumId w:val="26"/>
  </w:num>
  <w:num w:numId="29" w16cid:durableId="715088631">
    <w:abstractNumId w:val="28"/>
  </w:num>
  <w:num w:numId="30" w16cid:durableId="1812017933">
    <w:abstractNumId w:val="19"/>
  </w:num>
  <w:num w:numId="31" w16cid:durableId="38601860">
    <w:abstractNumId w:val="33"/>
  </w:num>
  <w:num w:numId="32" w16cid:durableId="61683228">
    <w:abstractNumId w:val="32"/>
  </w:num>
  <w:num w:numId="33" w16cid:durableId="1756630112">
    <w:abstractNumId w:val="27"/>
  </w:num>
  <w:num w:numId="34" w16cid:durableId="55670822">
    <w:abstractNumId w:val="17"/>
  </w:num>
  <w:num w:numId="35" w16cid:durableId="1863203452">
    <w:abstractNumId w:val="29"/>
  </w:num>
  <w:num w:numId="36" w16cid:durableId="710155349">
    <w:abstractNumId w:val="14"/>
  </w:num>
  <w:num w:numId="37" w16cid:durableId="494608972">
    <w:abstractNumId w:val="10"/>
  </w:num>
  <w:num w:numId="38" w16cid:durableId="1113137281">
    <w:abstractNumId w:val="16"/>
  </w:num>
  <w:num w:numId="39" w16cid:durableId="1189828839">
    <w:abstractNumId w:val="23"/>
  </w:num>
  <w:num w:numId="40" w16cid:durableId="104976575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2E"/>
    <w:rsid w:val="00016497"/>
    <w:rsid w:val="00016BF0"/>
    <w:rsid w:val="00032CA6"/>
    <w:rsid w:val="000345FC"/>
    <w:rsid w:val="00045652"/>
    <w:rsid w:val="0006194E"/>
    <w:rsid w:val="000662BC"/>
    <w:rsid w:val="00067348"/>
    <w:rsid w:val="00071518"/>
    <w:rsid w:val="00074CED"/>
    <w:rsid w:val="000970DD"/>
    <w:rsid w:val="000A119E"/>
    <w:rsid w:val="000A7436"/>
    <w:rsid w:val="000B2268"/>
    <w:rsid w:val="000B7E12"/>
    <w:rsid w:val="000C42F4"/>
    <w:rsid w:val="000C4FD0"/>
    <w:rsid w:val="000D0038"/>
    <w:rsid w:val="000D2224"/>
    <w:rsid w:val="000D2CC9"/>
    <w:rsid w:val="000D3D3D"/>
    <w:rsid w:val="000D416D"/>
    <w:rsid w:val="000D4395"/>
    <w:rsid w:val="000D613D"/>
    <w:rsid w:val="000D7895"/>
    <w:rsid w:val="000E4BC5"/>
    <w:rsid w:val="000E7097"/>
    <w:rsid w:val="000F26BB"/>
    <w:rsid w:val="000F5F76"/>
    <w:rsid w:val="000F7451"/>
    <w:rsid w:val="001049ED"/>
    <w:rsid w:val="001130DC"/>
    <w:rsid w:val="00116645"/>
    <w:rsid w:val="00117EF9"/>
    <w:rsid w:val="00123CD5"/>
    <w:rsid w:val="00132044"/>
    <w:rsid w:val="00134EFA"/>
    <w:rsid w:val="00136864"/>
    <w:rsid w:val="00141EE9"/>
    <w:rsid w:val="00144F22"/>
    <w:rsid w:val="00156350"/>
    <w:rsid w:val="00163D42"/>
    <w:rsid w:val="001659A4"/>
    <w:rsid w:val="0016600D"/>
    <w:rsid w:val="00181C29"/>
    <w:rsid w:val="001A0859"/>
    <w:rsid w:val="001A1181"/>
    <w:rsid w:val="001A2407"/>
    <w:rsid w:val="001A6044"/>
    <w:rsid w:val="001E071C"/>
    <w:rsid w:val="001E24DD"/>
    <w:rsid w:val="001E4E78"/>
    <w:rsid w:val="001E5B09"/>
    <w:rsid w:val="001F248E"/>
    <w:rsid w:val="00200331"/>
    <w:rsid w:val="00202330"/>
    <w:rsid w:val="002076A0"/>
    <w:rsid w:val="00213645"/>
    <w:rsid w:val="002169B7"/>
    <w:rsid w:val="00216C22"/>
    <w:rsid w:val="002173EE"/>
    <w:rsid w:val="00223826"/>
    <w:rsid w:val="00230ACB"/>
    <w:rsid w:val="00234FD3"/>
    <w:rsid w:val="002376BA"/>
    <w:rsid w:val="00242BDD"/>
    <w:rsid w:val="002509C9"/>
    <w:rsid w:val="00261011"/>
    <w:rsid w:val="00267BBF"/>
    <w:rsid w:val="00276FEB"/>
    <w:rsid w:val="00281420"/>
    <w:rsid w:val="002830B9"/>
    <w:rsid w:val="00287D29"/>
    <w:rsid w:val="00290F85"/>
    <w:rsid w:val="00292DD6"/>
    <w:rsid w:val="002976E3"/>
    <w:rsid w:val="002A00F5"/>
    <w:rsid w:val="002A0A02"/>
    <w:rsid w:val="002A3827"/>
    <w:rsid w:val="002A6D74"/>
    <w:rsid w:val="002A71DB"/>
    <w:rsid w:val="002C6A67"/>
    <w:rsid w:val="002D4042"/>
    <w:rsid w:val="002D4F42"/>
    <w:rsid w:val="002F7B12"/>
    <w:rsid w:val="00301D32"/>
    <w:rsid w:val="00305F71"/>
    <w:rsid w:val="0031535A"/>
    <w:rsid w:val="00315526"/>
    <w:rsid w:val="00320275"/>
    <w:rsid w:val="00320308"/>
    <w:rsid w:val="00321B4F"/>
    <w:rsid w:val="00324D07"/>
    <w:rsid w:val="00331543"/>
    <w:rsid w:val="003367BB"/>
    <w:rsid w:val="00341A41"/>
    <w:rsid w:val="00353BD1"/>
    <w:rsid w:val="003623E2"/>
    <w:rsid w:val="003664DB"/>
    <w:rsid w:val="00367B77"/>
    <w:rsid w:val="00390C2D"/>
    <w:rsid w:val="003948E5"/>
    <w:rsid w:val="003A5B25"/>
    <w:rsid w:val="003B0ECF"/>
    <w:rsid w:val="003B339F"/>
    <w:rsid w:val="003B4E48"/>
    <w:rsid w:val="003C2D2F"/>
    <w:rsid w:val="003C446E"/>
    <w:rsid w:val="003D1E3F"/>
    <w:rsid w:val="003D276E"/>
    <w:rsid w:val="003D4FC6"/>
    <w:rsid w:val="003D50CB"/>
    <w:rsid w:val="003D76EB"/>
    <w:rsid w:val="003E0A11"/>
    <w:rsid w:val="003E3764"/>
    <w:rsid w:val="003E37B3"/>
    <w:rsid w:val="003F2AEE"/>
    <w:rsid w:val="003F7EC4"/>
    <w:rsid w:val="004049C1"/>
    <w:rsid w:val="00422295"/>
    <w:rsid w:val="00425EF7"/>
    <w:rsid w:val="00432E02"/>
    <w:rsid w:val="00433624"/>
    <w:rsid w:val="00441910"/>
    <w:rsid w:val="00442A95"/>
    <w:rsid w:val="00454B6E"/>
    <w:rsid w:val="00455456"/>
    <w:rsid w:val="0045698F"/>
    <w:rsid w:val="00460DD5"/>
    <w:rsid w:val="00462B8D"/>
    <w:rsid w:val="0046715D"/>
    <w:rsid w:val="00474451"/>
    <w:rsid w:val="00475E75"/>
    <w:rsid w:val="004914A9"/>
    <w:rsid w:val="004959DE"/>
    <w:rsid w:val="004A0659"/>
    <w:rsid w:val="004A46B9"/>
    <w:rsid w:val="004C16FE"/>
    <w:rsid w:val="004C18EF"/>
    <w:rsid w:val="004C7A62"/>
    <w:rsid w:val="004D1F2A"/>
    <w:rsid w:val="004D2D5F"/>
    <w:rsid w:val="004F1626"/>
    <w:rsid w:val="00516279"/>
    <w:rsid w:val="00532A81"/>
    <w:rsid w:val="00551D3C"/>
    <w:rsid w:val="00557285"/>
    <w:rsid w:val="00573507"/>
    <w:rsid w:val="005823D9"/>
    <w:rsid w:val="00595E50"/>
    <w:rsid w:val="005A00EC"/>
    <w:rsid w:val="005B30E7"/>
    <w:rsid w:val="005B358A"/>
    <w:rsid w:val="005B4CFF"/>
    <w:rsid w:val="005B7E21"/>
    <w:rsid w:val="005C02EB"/>
    <w:rsid w:val="005D210E"/>
    <w:rsid w:val="005D2C36"/>
    <w:rsid w:val="005D3D1E"/>
    <w:rsid w:val="005E62E2"/>
    <w:rsid w:val="005E78D8"/>
    <w:rsid w:val="006031F5"/>
    <w:rsid w:val="00603EB4"/>
    <w:rsid w:val="00604DF2"/>
    <w:rsid w:val="006056D0"/>
    <w:rsid w:val="00612069"/>
    <w:rsid w:val="006169F4"/>
    <w:rsid w:val="00616AEC"/>
    <w:rsid w:val="00633B9E"/>
    <w:rsid w:val="006344C7"/>
    <w:rsid w:val="0063491F"/>
    <w:rsid w:val="00635148"/>
    <w:rsid w:val="00637AF4"/>
    <w:rsid w:val="00640228"/>
    <w:rsid w:val="0066771C"/>
    <w:rsid w:val="00671578"/>
    <w:rsid w:val="006806CA"/>
    <w:rsid w:val="0068372F"/>
    <w:rsid w:val="00686045"/>
    <w:rsid w:val="00691D2D"/>
    <w:rsid w:val="00694AF8"/>
    <w:rsid w:val="00695F79"/>
    <w:rsid w:val="006978F2"/>
    <w:rsid w:val="006A56B9"/>
    <w:rsid w:val="006B0813"/>
    <w:rsid w:val="006E2E35"/>
    <w:rsid w:val="006F30FD"/>
    <w:rsid w:val="00711B31"/>
    <w:rsid w:val="00713CB9"/>
    <w:rsid w:val="00714D30"/>
    <w:rsid w:val="00720281"/>
    <w:rsid w:val="00720386"/>
    <w:rsid w:val="0072308E"/>
    <w:rsid w:val="007233A1"/>
    <w:rsid w:val="007365FB"/>
    <w:rsid w:val="00751D58"/>
    <w:rsid w:val="00754054"/>
    <w:rsid w:val="007606C3"/>
    <w:rsid w:val="00770AE1"/>
    <w:rsid w:val="00772447"/>
    <w:rsid w:val="00772840"/>
    <w:rsid w:val="00786CE9"/>
    <w:rsid w:val="007943C6"/>
    <w:rsid w:val="007B1201"/>
    <w:rsid w:val="007B42EF"/>
    <w:rsid w:val="007C2164"/>
    <w:rsid w:val="007E6A23"/>
    <w:rsid w:val="00814E01"/>
    <w:rsid w:val="00821A3E"/>
    <w:rsid w:val="00833DBF"/>
    <w:rsid w:val="00841B0E"/>
    <w:rsid w:val="00855DDB"/>
    <w:rsid w:val="00865040"/>
    <w:rsid w:val="0087231E"/>
    <w:rsid w:val="008752D5"/>
    <w:rsid w:val="0087735A"/>
    <w:rsid w:val="00880535"/>
    <w:rsid w:val="008A1F03"/>
    <w:rsid w:val="008A3C02"/>
    <w:rsid w:val="008A79B3"/>
    <w:rsid w:val="008B4B80"/>
    <w:rsid w:val="008B7950"/>
    <w:rsid w:val="008C54E0"/>
    <w:rsid w:val="008D0182"/>
    <w:rsid w:val="008D040E"/>
    <w:rsid w:val="008E30BF"/>
    <w:rsid w:val="008E3334"/>
    <w:rsid w:val="008E3CBB"/>
    <w:rsid w:val="008E71FA"/>
    <w:rsid w:val="008F1CB0"/>
    <w:rsid w:val="008F322C"/>
    <w:rsid w:val="009064D6"/>
    <w:rsid w:val="00906ECE"/>
    <w:rsid w:val="0092188B"/>
    <w:rsid w:val="0092554E"/>
    <w:rsid w:val="00935BA2"/>
    <w:rsid w:val="00947ACC"/>
    <w:rsid w:val="009550CD"/>
    <w:rsid w:val="0096418C"/>
    <w:rsid w:val="009717B2"/>
    <w:rsid w:val="00974661"/>
    <w:rsid w:val="00977D0C"/>
    <w:rsid w:val="00982735"/>
    <w:rsid w:val="0099016A"/>
    <w:rsid w:val="009A1808"/>
    <w:rsid w:val="009A31EB"/>
    <w:rsid w:val="009A3B10"/>
    <w:rsid w:val="009A6926"/>
    <w:rsid w:val="009B074B"/>
    <w:rsid w:val="009B443C"/>
    <w:rsid w:val="009D3149"/>
    <w:rsid w:val="009D4218"/>
    <w:rsid w:val="009D5955"/>
    <w:rsid w:val="009D7B9F"/>
    <w:rsid w:val="009E4FE7"/>
    <w:rsid w:val="009F0401"/>
    <w:rsid w:val="00A070F8"/>
    <w:rsid w:val="00A11A54"/>
    <w:rsid w:val="00A129B8"/>
    <w:rsid w:val="00A20DD3"/>
    <w:rsid w:val="00A21EAF"/>
    <w:rsid w:val="00A26DAA"/>
    <w:rsid w:val="00A26FD2"/>
    <w:rsid w:val="00A42944"/>
    <w:rsid w:val="00A42A40"/>
    <w:rsid w:val="00A56FFE"/>
    <w:rsid w:val="00A60D5B"/>
    <w:rsid w:val="00A72BF0"/>
    <w:rsid w:val="00A80848"/>
    <w:rsid w:val="00A8394A"/>
    <w:rsid w:val="00AC2CDB"/>
    <w:rsid w:val="00AC3E46"/>
    <w:rsid w:val="00AE209E"/>
    <w:rsid w:val="00AF1240"/>
    <w:rsid w:val="00AF1467"/>
    <w:rsid w:val="00AF1D74"/>
    <w:rsid w:val="00AF43E6"/>
    <w:rsid w:val="00AF59BE"/>
    <w:rsid w:val="00AF7D89"/>
    <w:rsid w:val="00B16964"/>
    <w:rsid w:val="00B17F4D"/>
    <w:rsid w:val="00B32F0E"/>
    <w:rsid w:val="00B536D7"/>
    <w:rsid w:val="00B560CC"/>
    <w:rsid w:val="00B61230"/>
    <w:rsid w:val="00B67A54"/>
    <w:rsid w:val="00B77D9A"/>
    <w:rsid w:val="00B9023F"/>
    <w:rsid w:val="00B910FB"/>
    <w:rsid w:val="00B917CC"/>
    <w:rsid w:val="00BA506C"/>
    <w:rsid w:val="00BB032D"/>
    <w:rsid w:val="00BB0A40"/>
    <w:rsid w:val="00BC337D"/>
    <w:rsid w:val="00BD0C55"/>
    <w:rsid w:val="00BD4A93"/>
    <w:rsid w:val="00BE034C"/>
    <w:rsid w:val="00BE0EF0"/>
    <w:rsid w:val="00BE3627"/>
    <w:rsid w:val="00BF5ED0"/>
    <w:rsid w:val="00BF6F6E"/>
    <w:rsid w:val="00BF71D9"/>
    <w:rsid w:val="00C03994"/>
    <w:rsid w:val="00C0436A"/>
    <w:rsid w:val="00C138AF"/>
    <w:rsid w:val="00C14B5D"/>
    <w:rsid w:val="00C21445"/>
    <w:rsid w:val="00C23ACF"/>
    <w:rsid w:val="00C321AC"/>
    <w:rsid w:val="00C406C3"/>
    <w:rsid w:val="00C42DBE"/>
    <w:rsid w:val="00C50A52"/>
    <w:rsid w:val="00C513F3"/>
    <w:rsid w:val="00C534AE"/>
    <w:rsid w:val="00C65137"/>
    <w:rsid w:val="00C7239C"/>
    <w:rsid w:val="00C7770D"/>
    <w:rsid w:val="00C92BDF"/>
    <w:rsid w:val="00C95364"/>
    <w:rsid w:val="00CA1D0D"/>
    <w:rsid w:val="00CA20F9"/>
    <w:rsid w:val="00CA4C03"/>
    <w:rsid w:val="00CC7105"/>
    <w:rsid w:val="00CD21A2"/>
    <w:rsid w:val="00CD30E6"/>
    <w:rsid w:val="00CE3213"/>
    <w:rsid w:val="00CE682E"/>
    <w:rsid w:val="00CF08EB"/>
    <w:rsid w:val="00D0147F"/>
    <w:rsid w:val="00D02F31"/>
    <w:rsid w:val="00D059AC"/>
    <w:rsid w:val="00D16292"/>
    <w:rsid w:val="00D407D4"/>
    <w:rsid w:val="00D42A7C"/>
    <w:rsid w:val="00D42B6B"/>
    <w:rsid w:val="00D6394F"/>
    <w:rsid w:val="00D642D9"/>
    <w:rsid w:val="00D64555"/>
    <w:rsid w:val="00D73B50"/>
    <w:rsid w:val="00D768E1"/>
    <w:rsid w:val="00D82B16"/>
    <w:rsid w:val="00D840F2"/>
    <w:rsid w:val="00D94B5D"/>
    <w:rsid w:val="00DA2636"/>
    <w:rsid w:val="00DB331C"/>
    <w:rsid w:val="00DD0B2D"/>
    <w:rsid w:val="00DF54D9"/>
    <w:rsid w:val="00DF5D64"/>
    <w:rsid w:val="00E0579D"/>
    <w:rsid w:val="00E21598"/>
    <w:rsid w:val="00E21662"/>
    <w:rsid w:val="00E26869"/>
    <w:rsid w:val="00E451E9"/>
    <w:rsid w:val="00E47B82"/>
    <w:rsid w:val="00E53D67"/>
    <w:rsid w:val="00E57D11"/>
    <w:rsid w:val="00E71FC8"/>
    <w:rsid w:val="00E828CF"/>
    <w:rsid w:val="00E90201"/>
    <w:rsid w:val="00E918E3"/>
    <w:rsid w:val="00E95DD4"/>
    <w:rsid w:val="00E965DD"/>
    <w:rsid w:val="00EB1B9A"/>
    <w:rsid w:val="00EB6CDA"/>
    <w:rsid w:val="00EC2887"/>
    <w:rsid w:val="00ED314F"/>
    <w:rsid w:val="00EE558F"/>
    <w:rsid w:val="00EF3399"/>
    <w:rsid w:val="00EF7E47"/>
    <w:rsid w:val="00F01665"/>
    <w:rsid w:val="00F032D3"/>
    <w:rsid w:val="00F2523B"/>
    <w:rsid w:val="00F33509"/>
    <w:rsid w:val="00F37771"/>
    <w:rsid w:val="00F81286"/>
    <w:rsid w:val="00F84476"/>
    <w:rsid w:val="00FA6142"/>
    <w:rsid w:val="00FA6F00"/>
    <w:rsid w:val="00FB479E"/>
    <w:rsid w:val="00FC6AAA"/>
    <w:rsid w:val="00FD11A7"/>
    <w:rsid w:val="00FE213E"/>
    <w:rsid w:val="00FE2614"/>
    <w:rsid w:val="00FE2F4B"/>
    <w:rsid w:val="00FF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2C403001"/>
  <w15:docId w15:val="{0A6CEAF7-34A1-43BD-B028-E751C127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4BC5"/>
    <w:pPr>
      <w:spacing w:after="12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BF5ED0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0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before="120"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5ED0"/>
    <w:rPr>
      <w:rFonts w:ascii="Arial" w:hAnsi="Arial" w:cs="Arial"/>
      <w:b/>
      <w:bCs/>
      <w:kern w:val="32"/>
      <w:sz w:val="60"/>
      <w:szCs w:val="40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spacing w:before="120"/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pPr>
      <w:spacing w:after="240"/>
    </w:pPr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  <w:pPr>
      <w:spacing w:before="120"/>
    </w:pPr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  <w:pPr>
      <w:spacing w:before="120"/>
    </w:pPr>
  </w:style>
  <w:style w:type="paragraph" w:customStyle="1" w:styleId="before12pt">
    <w:name w:val="before 12pt"/>
    <w:basedOn w:val="Normal"/>
    <w:rsid w:val="001E4E78"/>
    <w:pPr>
      <w:spacing w:before="240" w:after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iPriority w:val="99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  <w:style w:type="paragraph" w:styleId="NoSpacing">
    <w:name w:val="No Spacing"/>
    <w:basedOn w:val="Normal"/>
    <w:uiPriority w:val="1"/>
    <w:qFormat/>
    <w:rsid w:val="00181C29"/>
    <w:pPr>
      <w:spacing w:after="0" w:line="240" w:lineRule="auto"/>
    </w:pPr>
    <w:rPr>
      <w:rFonts w:eastAsiaTheme="minorHAnsi" w:cs="Arial"/>
      <w:sz w:val="22"/>
      <w:szCs w:val="22"/>
      <w:lang w:val="en-NZ"/>
    </w:rPr>
  </w:style>
  <w:style w:type="character" w:styleId="UnresolvedMention">
    <w:name w:val="Unresolved Mention"/>
    <w:basedOn w:val="DefaultParagraphFont"/>
    <w:uiPriority w:val="99"/>
    <w:semiHidden/>
    <w:unhideWhenUsed/>
    <w:rsid w:val="00181C29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8B79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950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8B7950"/>
    <w:rPr>
      <w:b/>
      <w:bCs/>
      <w:i/>
      <w:iCs/>
      <w:spacing w:val="5"/>
    </w:rPr>
  </w:style>
  <w:style w:type="paragraph" w:customStyle="1" w:styleId="Style1">
    <w:name w:val="Style1"/>
    <w:basedOn w:val="Normal"/>
    <w:next w:val="Heading1"/>
    <w:link w:val="Style1Char"/>
    <w:qFormat/>
    <w:rsid w:val="00267BBF"/>
    <w:rPr>
      <w:sz w:val="40"/>
    </w:rPr>
  </w:style>
  <w:style w:type="character" w:customStyle="1" w:styleId="Style1Char">
    <w:name w:val="Style1 Char"/>
    <w:basedOn w:val="DefaultParagraphFont"/>
    <w:link w:val="Style1"/>
    <w:rsid w:val="00267BBF"/>
    <w:rPr>
      <w:rFonts w:ascii="Arial" w:hAnsi="Arial"/>
      <w:sz w:val="40"/>
      <w:szCs w:val="24"/>
      <w:lang w:val="en-AU" w:eastAsia="en-US"/>
    </w:rPr>
  </w:style>
  <w:style w:type="paragraph" w:customStyle="1" w:styleId="Style2">
    <w:name w:val="Style2"/>
    <w:basedOn w:val="Heading1"/>
    <w:link w:val="Style2Char"/>
    <w:qFormat/>
    <w:rsid w:val="00223826"/>
    <w:rPr>
      <w:sz w:val="20"/>
    </w:rPr>
  </w:style>
  <w:style w:type="character" w:customStyle="1" w:styleId="Style2Char">
    <w:name w:val="Style2 Char"/>
    <w:basedOn w:val="Heading1Char"/>
    <w:link w:val="Style2"/>
    <w:rsid w:val="00223826"/>
    <w:rPr>
      <w:rFonts w:ascii="Arial" w:hAnsi="Arial" w:cs="Arial"/>
      <w:b/>
      <w:bCs/>
      <w:kern w:val="32"/>
      <w:sz w:val="40"/>
      <w:szCs w:val="4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it.ly/46CGXni" TargetMode="External"/><Relationship Id="rId18" Type="http://schemas.openxmlformats.org/officeDocument/2006/relationships/hyperlink" Target="https://bit.ly/4rt0lg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bit.ly/4dPk2J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it.ly/4rxL7GI" TargetMode="External"/><Relationship Id="rId17" Type="http://schemas.openxmlformats.org/officeDocument/2006/relationships/hyperlink" Target="https://www.realme.govt.nz/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www.realme.govt.nz/" TargetMode="External"/><Relationship Id="rId20" Type="http://schemas.openxmlformats.org/officeDocument/2006/relationships/hyperlink" Target="https://bit.ly/46CGXni" TargetMode="Externa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www.communitymatters.govt.nz/" TargetMode="External"/><Relationship Id="rId32" Type="http://schemas.openxmlformats.org/officeDocument/2006/relationships/customXml" Target="../customXml/item6.xml"/><Relationship Id="rId5" Type="http://schemas.openxmlformats.org/officeDocument/2006/relationships/webSettings" Target="webSettings.xml"/><Relationship Id="rId15" Type="http://schemas.openxmlformats.org/officeDocument/2006/relationships/hyperlink" Target="https://bit.ly/4dyaxxZ" TargetMode="External"/><Relationship Id="rId23" Type="http://schemas.openxmlformats.org/officeDocument/2006/relationships/hyperlink" Target="http://www.nzrelay.co.nz" TargetMode="External"/><Relationship Id="rId28" Type="http://schemas.openxmlformats.org/officeDocument/2006/relationships/customXml" Target="../customXml/item2.xml"/><Relationship Id="rId10" Type="http://schemas.openxmlformats.org/officeDocument/2006/relationships/footer" Target="footer2.xml"/><Relationship Id="rId19" Type="http://schemas.openxmlformats.org/officeDocument/2006/relationships/hyperlink" Target="https://bit.ly/46CGXni" TargetMode="External"/><Relationship Id="rId31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community.matters@dia.govt.nz" TargetMode="External"/><Relationship Id="rId22" Type="http://schemas.openxmlformats.org/officeDocument/2006/relationships/hyperlink" Target="mailto:community.matters@dia.govt.nz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Hukatai Document" ma:contentTypeID="0x010100BBE92E78E67DCA4EA1CC137306E4FBCA008D2E4305D4450F4983E0838C0AD79806" ma:contentTypeVersion="2" ma:contentTypeDescription="The base content type for documents in Hukatai." ma:contentTypeScope="" ma:versionID="f3cd760dbd0dccf5a5192ec1b591fe52">
  <xsd:schema xmlns:xsd="http://www.w3.org/2001/XMLSchema" xmlns:xs="http://www.w3.org/2001/XMLSchema" xmlns:p="http://schemas.microsoft.com/office/2006/metadata/properties" xmlns:ns2="02107ea6-1cd7-4d0e-ac44-417336946519" xmlns:ns3="5750afb1-007a-481a-96df-a71c539b9a3e" xmlns:ns4="29d1a10e-3657-4280-87ff-a35301d0b11a" targetNamespace="http://schemas.microsoft.com/office/2006/metadata/properties" ma:root="true" ma:fieldsID="da0d4165474aaf4cdefe493d58d9fb37" ns2:_="" ns3:_="" ns4:_="">
    <xsd:import namespace="02107ea6-1cd7-4d0e-ac44-417336946519"/>
    <xsd:import namespace="5750afb1-007a-481a-96df-a71c539b9a3e"/>
    <xsd:import namespace="29d1a10e-3657-4280-87ff-a35301d0b11a"/>
    <xsd:element name="properties">
      <xsd:complexType>
        <xsd:sequence>
          <xsd:element name="documentManagement">
            <xsd:complexType>
              <xsd:all>
                <xsd:element ref="ns2:ee3cd8b2bb9d4345bdc2423c538b1d8a" minOccurs="0"/>
                <xsd:element ref="ns3:TaxCatchAll" minOccurs="0"/>
                <xsd:element ref="ns2:TaxCatchAllLabel" minOccurs="0"/>
                <xsd:element ref="ns3:k1c1143ac45f4ed1a4652ce3aa40740b" minOccurs="0"/>
                <xsd:element ref="ns2:ECMSNotes" minOccurs="0"/>
                <xsd:element ref="ns3:TaxKeywordTaxHTField" minOccurs="0"/>
                <xsd:element ref="ns4:_dlc_DocId" minOccurs="0"/>
                <xsd:element ref="ns4:_dlc_DocIdUrl" minOccurs="0"/>
                <xsd:element ref="ns4:_dlc_DocIdPersistId" minOccurs="0"/>
                <xsd:element ref="ns4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7ea6-1cd7-4d0e-ac44-417336946519" elementFormDefault="qualified">
    <xsd:import namespace="http://schemas.microsoft.com/office/2006/documentManagement/types"/>
    <xsd:import namespace="http://schemas.microsoft.com/office/infopath/2007/PartnerControls"/>
    <xsd:element name="ee3cd8b2bb9d4345bdc2423c538b1d8a" ma:index="8" nillable="true" ma:displayName="ECMSTopic_0" ma:hidden="true" ma:internalName="ee3cd8b2bb9d4345bdc2423c538b1d8a">
      <xsd:simpleType>
        <xsd:restriction base="dms:Note"/>
      </xsd:simpleType>
    </xsd:element>
    <xsd:element name="TaxCatchAllLabel" ma:index="10" nillable="true" ma:displayName="Taxonomy Catch All Column1" ma:hidden="true" ma:list="{3030c5f8-189f-45e9-9fd6-e6d263da2642}" ma:internalName="TaxCatchAllLabel" ma:readOnly="true" ma:showField="CatchAllDataLabel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MSNotes" ma:index="14" nillable="true" ma:displayName="Notes" ma:internalName="ECMS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afb1-007a-481a-96df-a71c539b9a3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description="" ma:hidden="true" ma:list="{3030c5f8-189f-45e9-9fd6-e6d263da2642}" ma:internalName="TaxCatchAll" ma:showField="CatchAllData" ma:web="29d1a10e-3657-4280-87ff-a35301d0b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c1143ac45f4ed1a4652ce3aa40740b" ma:index="12" nillable="true" ma:displayName="ECMSSecurityClassification_0" ma:hidden="true" ma:internalName="k1c1143ac45f4ed1a4652ce3aa40740b">
      <xsd:simpleType>
        <xsd:restriction base="dms:Note"/>
      </xsd:simpleType>
    </xsd:element>
    <xsd:element name="TaxKeywordTaxHTField" ma:index="15" nillable="true" ma:displayName="TaxKeywordTaxHTField" ma:hidden="true" ma:internalName="TaxKeyword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1a10e-3657-4280-87ff-a35301d0b11a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20" nillable="true" ma:taxonomy="true" ma:internalName="i0f84bba906045b4af568ee102a52dcb" ma:taxonomyFieldName="RevIMBCS" ma:displayName="RDS" ma:indexed="true" ma:default="" ma:fieldId="{20f84bba-9060-45b4-af56-8ee102a52dcb}" ma:sspId="220cfdc9-10b9-451b-a41a-57414fe47a11" ma:termSetId="bb1f7e15-201c-4f3f-8cd2-247a09e408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220cfdc9-10b9-451b-a41a-57414fe47a11" ContentTypeId="0x010100BBE92E78E67DCA4EA1CC137306E4FBCA" PreviousValue="false" LastSyncTimeStamp="2024-10-15T04:36:43.35Z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MSNotes xmlns="02107ea6-1cd7-4d0e-ac44-417336946519" xsi:nil="true"/>
    <TaxKeywordTaxHTField xmlns="5750afb1-007a-481a-96df-a71c539b9a3e" xsi:nil="true"/>
    <ee3cd8b2bb9d4345bdc2423c538b1d8a xmlns="02107ea6-1cd7-4d0e-ac44-417336946519" xsi:nil="true"/>
    <i0f84bba906045b4af568ee102a52dcb xmlns="29d1a10e-3657-4280-87ff-a35301d0b11a">
      <Terms xmlns="http://schemas.microsoft.com/office/infopath/2007/PartnerControls"/>
    </i0f84bba906045b4af568ee102a52dcb>
    <k1c1143ac45f4ed1a4652ce3aa40740b xmlns="5750afb1-007a-481a-96df-a71c539b9a3e" xsi:nil="true"/>
    <TaxCatchAll xmlns="5750afb1-007a-481a-96df-a71c539b9a3e">
      <Value>1</Value>
    </TaxCatchAll>
    <_dlc_DocId xmlns="29d1a10e-3657-4280-87ff-a35301d0b11a">UPKH2V75NZ2K-1704085186-5567</_dlc_DocId>
    <_dlc_DocIdUrl xmlns="29d1a10e-3657-4280-87ff-a35301d0b11a">
      <Url>https://azurediagovt.sharepoint.com/sites/ECMS-COM/_layouts/15/DocIdRedir.aspx?ID=UPKH2V75NZ2K-1704085186-5567</Url>
      <Description>UPKH2V75NZ2K-1704085186-5567</Description>
    </_dlc_DocIdUrl>
  </documentManagement>
</p:properties>
</file>

<file path=customXml/itemProps1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84D80B-BDAB-4589-B344-4497E47E8636}"/>
</file>

<file path=customXml/itemProps3.xml><?xml version="1.0" encoding="utf-8"?>
<ds:datastoreItem xmlns:ds="http://schemas.openxmlformats.org/officeDocument/2006/customXml" ds:itemID="{FDE89306-528D-447F-8F41-A724833E40A3}"/>
</file>

<file path=customXml/itemProps4.xml><?xml version="1.0" encoding="utf-8"?>
<ds:datastoreItem xmlns:ds="http://schemas.openxmlformats.org/officeDocument/2006/customXml" ds:itemID="{8AAAAE5A-EDCB-4EED-A78F-4199C1636FD4}"/>
</file>

<file path=customXml/itemProps5.xml><?xml version="1.0" encoding="utf-8"?>
<ds:datastoreItem xmlns:ds="http://schemas.openxmlformats.org/officeDocument/2006/customXml" ds:itemID="{7F455D04-04A6-46AD-B5F0-5D450E35AFC5}"/>
</file>

<file path=customXml/itemProps6.xml><?xml version="1.0" encoding="utf-8"?>
<ds:datastoreItem xmlns:ds="http://schemas.openxmlformats.org/officeDocument/2006/customXml" ds:itemID="{1D75C07E-587B-42EE-9098-A6598CE4FB46}"/>
</file>

<file path=docProps/app.xml><?xml version="1.0" encoding="utf-8"?>
<Properties xmlns="http://schemas.openxmlformats.org/officeDocument/2006/extended-properties" xmlns:vt="http://schemas.openxmlformats.org/officeDocument/2006/docPropsVTypes">
  <Template>LP 18pt A4.dotx</Template>
  <TotalTime>131</TotalTime>
  <Pages>11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 Title</vt:lpstr>
    </vt:vector>
  </TitlesOfParts>
  <Company>RNZFB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creator>Kishore Chhetri</dc:creator>
  <cp:lastModifiedBy>Jacques Du Preez</cp:lastModifiedBy>
  <cp:revision>32</cp:revision>
  <cp:lastPrinted>1900-12-31T12:00:00Z</cp:lastPrinted>
  <dcterms:created xsi:type="dcterms:W3CDTF">2026-08-10T03:46:00Z</dcterms:created>
  <dcterms:modified xsi:type="dcterms:W3CDTF">2026-10-15T19:52:00Z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0x010100BBE92E78E67DCA4EA1CC137306E4FBCA008D2E4305D4450F4983E0838C0AD79806</vt:lpwstr>
  </property>
  <property fmtid="{D5CDD505-2E9C-101B-9397-08002B2CF9AE}" pid="3" name="k1c1143ac45f4ed1a4652ce3aa40740b0">
    <vt:lpwstr>IN-CONFIDENCE|e900075c-c4ed-4f94-a479-da568f6b0693</vt:lpwstr>
  </property>
  <property fmtid="{D5CDD505-2E9C-101B-9397-08002B2CF9AE}" pid="4" name="_dlc_DocIdItemGuid">
    <vt:lpwstr>581823fa-a498-4183-91b0-85d154d2472c</vt:lpwstr>
  </property>
  <property fmtid="{D5CDD505-2E9C-101B-9397-08002B2CF9AE}" pid="5" name="ECMSSecurityClassification">
    <vt:lpwstr>1;#IN-CONFIDENCE|e900075c-c4ed-4f94-a479-da568f6b0693</vt:lpwstr>
  </property>
  <property fmtid="{D5CDD505-2E9C-101B-9397-08002B2CF9AE}" pid="6" name="TaxKeyword">
    <vt:lpwstr/>
  </property>
  <property fmtid="{D5CDD505-2E9C-101B-9397-08002B2CF9AE}" pid="7" name="MediaServiceImageTags">
    <vt:lpwstr/>
  </property>
  <property fmtid="{D5CDD505-2E9C-101B-9397-08002B2CF9AE}" pid="8" name="ECMSTopic">
    <vt:lpwstr/>
  </property>
  <property fmtid="{D5CDD505-2E9C-101B-9397-08002B2CF9AE}" pid="9" name="RevIMBCS">
    <vt:lpwstr/>
  </property>
  <property fmtid="{D5CDD505-2E9C-101B-9397-08002B2CF9AE}" pid="10" name="ee3cd8b2bb9d4345bdc2423c538b1d8a0">
    <vt:lpwstr/>
  </property>
  <property fmtid="{D5CDD505-2E9C-101B-9397-08002B2CF9AE}" pid="11" name="lcf76f155ced4ddcb4097134ff3c332f">
    <vt:lpwstr/>
  </property>
</Properties>
</file>